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6CF" w:rsidRPr="00E636CF" w:rsidRDefault="006D7F12" w:rsidP="006D7F12">
      <w:pPr>
        <w:pStyle w:val="Heading1"/>
        <w:rPr>
          <w:lang w:val="nl-NL"/>
        </w:rPr>
      </w:pPr>
      <w:r>
        <w:rPr>
          <w:lang w:val="nl-NL"/>
        </w:rPr>
        <w:t>O</w:t>
      </w:r>
      <w:r w:rsidR="00AA275E" w:rsidRPr="0083055A">
        <w:rPr>
          <w:lang w:val="nl-NL"/>
        </w:rPr>
        <w:t>pdracht</w:t>
      </w:r>
      <w:r w:rsidR="0083055A">
        <w:rPr>
          <w:lang w:val="nl-NL"/>
        </w:rPr>
        <w:t xml:space="preserve">: </w:t>
      </w:r>
      <w:r>
        <w:rPr>
          <w:lang w:val="nl-NL"/>
        </w:rPr>
        <w:t>vragen maken voor AnatomyTOOL</w:t>
      </w:r>
    </w:p>
    <w:p w:rsidR="00672AFC" w:rsidRDefault="00672AFC" w:rsidP="006D7F12">
      <w:pPr>
        <w:pStyle w:val="Heading2"/>
        <w:rPr>
          <w:lang w:val="nl-NL"/>
        </w:rPr>
      </w:pPr>
      <w:r>
        <w:rPr>
          <w:lang w:val="nl-NL"/>
        </w:rPr>
        <w:t>Vragen maken</w:t>
      </w:r>
    </w:p>
    <w:p w:rsidR="00672AFC" w:rsidRPr="00672AFC" w:rsidRDefault="00672AFC" w:rsidP="00672AFC">
      <w:pPr>
        <w:rPr>
          <w:lang w:val="nl-NL"/>
        </w:rPr>
      </w:pPr>
      <w:r>
        <w:rPr>
          <w:lang w:val="nl-NL"/>
        </w:rPr>
        <w:t xml:space="preserve">U moet, bijvoorbeeld als vervangende opdracht, vragen maken. Apart van </w:t>
      </w:r>
      <w:r w:rsidR="00586E87">
        <w:rPr>
          <w:lang w:val="nl-NL"/>
        </w:rPr>
        <w:t xml:space="preserve">dit bestand wordt aangegeven hoeveel vragen voor welke onderwerpen u moet maken. </w:t>
      </w:r>
      <w:r w:rsidR="00586E87">
        <w:rPr>
          <w:lang w:val="nl-NL"/>
        </w:rPr>
        <w:br/>
      </w:r>
    </w:p>
    <w:p w:rsidR="0083055A" w:rsidRPr="004312AC" w:rsidRDefault="0083055A" w:rsidP="006D7F12">
      <w:pPr>
        <w:pStyle w:val="Heading2"/>
        <w:rPr>
          <w:lang w:val="nl-NL"/>
        </w:rPr>
      </w:pPr>
      <w:r>
        <w:rPr>
          <w:lang w:val="nl-NL"/>
        </w:rPr>
        <w:t xml:space="preserve">Vraag </w:t>
      </w:r>
      <w:r w:rsidR="00CB51F1">
        <w:rPr>
          <w:lang w:val="nl-NL"/>
        </w:rPr>
        <w:t xml:space="preserve">soort en </w:t>
      </w:r>
      <w:r>
        <w:rPr>
          <w:lang w:val="nl-NL"/>
        </w:rPr>
        <w:t>inhoud</w:t>
      </w:r>
    </w:p>
    <w:p w:rsidR="00425483" w:rsidRDefault="006D7F12" w:rsidP="00DC5EEC">
      <w:pPr>
        <w:pStyle w:val="ListParagraph"/>
        <w:numPr>
          <w:ilvl w:val="0"/>
          <w:numId w:val="6"/>
        </w:numPr>
        <w:rPr>
          <w:lang w:val="nl-NL"/>
        </w:rPr>
      </w:pPr>
      <w:r>
        <w:rPr>
          <w:lang w:val="nl-NL"/>
        </w:rPr>
        <w:t>Maak</w:t>
      </w:r>
      <w:r w:rsidR="00425483">
        <w:rPr>
          <w:lang w:val="nl-NL"/>
        </w:rPr>
        <w:t xml:space="preserve"> vragen op het platform </w:t>
      </w:r>
      <w:hyperlink r:id="rId8" w:history="1">
        <w:r w:rsidR="00425483" w:rsidRPr="006D7F12">
          <w:rPr>
            <w:rStyle w:val="Hyperlink"/>
            <w:lang w:val="nl-NL"/>
          </w:rPr>
          <w:t>AnatomyTOOL.org</w:t>
        </w:r>
      </w:hyperlink>
      <w:r w:rsidR="00425483">
        <w:rPr>
          <w:lang w:val="nl-NL"/>
        </w:rPr>
        <w:t xml:space="preserve"> (zie onderstaand)</w:t>
      </w:r>
      <w:r w:rsidR="0069004E">
        <w:rPr>
          <w:lang w:val="nl-NL"/>
        </w:rPr>
        <w:t>.</w:t>
      </w:r>
    </w:p>
    <w:p w:rsidR="005F6136" w:rsidRPr="00D466B3" w:rsidRDefault="00F575A5" w:rsidP="00D466B3">
      <w:pPr>
        <w:pStyle w:val="ListParagraph"/>
        <w:numPr>
          <w:ilvl w:val="0"/>
          <w:numId w:val="6"/>
        </w:numPr>
        <w:rPr>
          <w:lang w:val="nl-NL"/>
        </w:rPr>
      </w:pPr>
      <w:hyperlink r:id="rId9" w:history="1">
        <w:r w:rsidR="00F926C3">
          <w:rPr>
            <w:rStyle w:val="Hyperlink"/>
            <w:lang w:val="nl-NL"/>
          </w:rPr>
          <w:t>Handleiding vragen maken op AnatomyTOOL</w:t>
        </w:r>
      </w:hyperlink>
    </w:p>
    <w:p w:rsidR="0010121D" w:rsidRPr="0010121D" w:rsidRDefault="0010121D" w:rsidP="0010121D">
      <w:pPr>
        <w:rPr>
          <w:lang w:val="nl-NL"/>
        </w:rPr>
      </w:pPr>
    </w:p>
    <w:p w:rsidR="00701A17" w:rsidRPr="0069004E" w:rsidRDefault="00FC45DB" w:rsidP="0069004E">
      <w:pPr>
        <w:pStyle w:val="ListParagraph"/>
        <w:numPr>
          <w:ilvl w:val="0"/>
          <w:numId w:val="6"/>
        </w:numPr>
        <w:rPr>
          <w:lang w:val="nl-NL"/>
        </w:rPr>
      </w:pPr>
      <w:r w:rsidRPr="00FC45DB">
        <w:rPr>
          <w:rStyle w:val="Heading3Char"/>
        </w:rPr>
        <w:t>Taal</w:t>
      </w:r>
      <w:r>
        <w:rPr>
          <w:lang w:val="nl-NL"/>
        </w:rPr>
        <w:t xml:space="preserve"> </w:t>
      </w:r>
      <w:r>
        <w:rPr>
          <w:lang w:val="nl-NL"/>
        </w:rPr>
        <w:br/>
      </w:r>
      <w:r w:rsidR="00701A17" w:rsidRPr="0069004E">
        <w:rPr>
          <w:lang w:val="nl-NL"/>
        </w:rPr>
        <w:t>De vragen mogen in het Nederlands of het Engels zijn</w:t>
      </w:r>
      <w:r w:rsidR="0069004E" w:rsidRPr="0069004E">
        <w:rPr>
          <w:lang w:val="nl-NL"/>
        </w:rPr>
        <w:t>. Voor het platform zijn vragen in het Engels het meest nuttig</w:t>
      </w:r>
      <w:r w:rsidR="0069004E">
        <w:rPr>
          <w:lang w:val="nl-NL"/>
        </w:rPr>
        <w:t xml:space="preserve"> (zie onderstaand: hergebruik)</w:t>
      </w:r>
      <w:r w:rsidR="0069004E" w:rsidRPr="0069004E">
        <w:rPr>
          <w:lang w:val="nl-NL"/>
        </w:rPr>
        <w:t xml:space="preserve">. </w:t>
      </w:r>
      <w:r w:rsidR="0069004E">
        <w:rPr>
          <w:lang w:val="nl-NL"/>
        </w:rPr>
        <w:t xml:space="preserve">De gekozen taal heeft geen invloed op de beoordeling van de </w:t>
      </w:r>
      <w:r w:rsidR="00D466B3">
        <w:rPr>
          <w:lang w:val="nl-NL"/>
        </w:rPr>
        <w:t>opdracht</w:t>
      </w:r>
      <w:r w:rsidR="0069004E">
        <w:rPr>
          <w:lang w:val="nl-NL"/>
        </w:rPr>
        <w:t>.</w:t>
      </w:r>
      <w:r>
        <w:rPr>
          <w:lang w:val="nl-NL"/>
        </w:rPr>
        <w:br/>
      </w:r>
    </w:p>
    <w:p w:rsidR="002F5E7D" w:rsidRPr="0094180A" w:rsidRDefault="00FC45DB" w:rsidP="002F5E7D">
      <w:pPr>
        <w:pStyle w:val="ListParagraph"/>
        <w:numPr>
          <w:ilvl w:val="0"/>
          <w:numId w:val="6"/>
        </w:numPr>
        <w:rPr>
          <w:lang w:val="nl-NL"/>
        </w:rPr>
      </w:pPr>
      <w:r w:rsidRPr="00FC45DB">
        <w:rPr>
          <w:rStyle w:val="Heading3Char"/>
        </w:rPr>
        <w:t>Feedback</w:t>
      </w:r>
      <w:r>
        <w:rPr>
          <w:lang w:val="nl-NL"/>
        </w:rPr>
        <w:t xml:space="preserve"> </w:t>
      </w:r>
      <w:r>
        <w:rPr>
          <w:lang w:val="nl-NL"/>
        </w:rPr>
        <w:br/>
      </w:r>
      <w:r w:rsidR="00425483">
        <w:rPr>
          <w:lang w:val="nl-NL"/>
        </w:rPr>
        <w:t>Liefst geeft u bij de</w:t>
      </w:r>
      <w:r w:rsidR="008F01D1" w:rsidRPr="00DC5EEC">
        <w:rPr>
          <w:lang w:val="nl-NL"/>
        </w:rPr>
        <w:t xml:space="preserve"> optie</w:t>
      </w:r>
      <w:r w:rsidR="00425483">
        <w:rPr>
          <w:lang w:val="nl-NL"/>
        </w:rPr>
        <w:t>s</w:t>
      </w:r>
      <w:r w:rsidR="008F01D1" w:rsidRPr="00DC5EEC">
        <w:rPr>
          <w:lang w:val="nl-NL"/>
        </w:rPr>
        <w:t xml:space="preserve"> </w:t>
      </w:r>
      <w:r w:rsidR="008F01D1" w:rsidRPr="00DC5EEC">
        <w:rPr>
          <w:u w:val="single"/>
          <w:lang w:val="nl-NL"/>
        </w:rPr>
        <w:t>feedback</w:t>
      </w:r>
      <w:r w:rsidR="008F01D1" w:rsidRPr="00DC5EEC">
        <w:rPr>
          <w:lang w:val="nl-NL"/>
        </w:rPr>
        <w:t xml:space="preserve">, </w:t>
      </w:r>
      <w:r w:rsidR="008F01D1" w:rsidRPr="00DC5EEC">
        <w:rPr>
          <w:i/>
          <w:lang w:val="nl-NL"/>
        </w:rPr>
        <w:t>waarom</w:t>
      </w:r>
      <w:r w:rsidR="008F01D1" w:rsidRPr="00DC5EEC">
        <w:rPr>
          <w:lang w:val="nl-NL"/>
        </w:rPr>
        <w:t xml:space="preserve"> die optie goed of fout is.</w:t>
      </w:r>
      <w:r>
        <w:rPr>
          <w:lang w:val="nl-NL"/>
        </w:rPr>
        <w:br/>
      </w:r>
    </w:p>
    <w:p w:rsidR="00A75EF3" w:rsidRDefault="00FC45DB" w:rsidP="006100AA">
      <w:pPr>
        <w:pStyle w:val="ListParagraph"/>
        <w:numPr>
          <w:ilvl w:val="0"/>
          <w:numId w:val="7"/>
        </w:numPr>
        <w:rPr>
          <w:lang w:val="nl-NL"/>
        </w:rPr>
      </w:pPr>
      <w:r w:rsidRPr="00FC45DB">
        <w:rPr>
          <w:rStyle w:val="Heading3Char"/>
        </w:rPr>
        <w:t>Afbeeldingen</w:t>
      </w:r>
      <w:r>
        <w:rPr>
          <w:lang w:val="nl-NL"/>
        </w:rPr>
        <w:t xml:space="preserve"> </w:t>
      </w:r>
      <w:r>
        <w:rPr>
          <w:lang w:val="nl-NL"/>
        </w:rPr>
        <w:br/>
      </w:r>
      <w:r w:rsidR="0094180A">
        <w:rPr>
          <w:lang w:val="nl-NL"/>
        </w:rPr>
        <w:t>U</w:t>
      </w:r>
      <w:r w:rsidR="00A75EF3" w:rsidRPr="00DC5EEC">
        <w:rPr>
          <w:lang w:val="nl-NL"/>
        </w:rPr>
        <w:t xml:space="preserve"> mag plaatjes gebruiken</w:t>
      </w:r>
      <w:r w:rsidR="006100AA">
        <w:rPr>
          <w:lang w:val="nl-NL"/>
        </w:rPr>
        <w:t>, dat hoeft niet</w:t>
      </w:r>
      <w:r w:rsidR="00A75EF3" w:rsidRPr="00DC5EEC">
        <w:rPr>
          <w:lang w:val="nl-NL"/>
        </w:rPr>
        <w:t>.</w:t>
      </w:r>
      <w:r w:rsidR="00425483">
        <w:rPr>
          <w:lang w:val="nl-NL"/>
        </w:rPr>
        <w:t xml:space="preserve"> U mag </w:t>
      </w:r>
      <w:r w:rsidR="00B71285">
        <w:rPr>
          <w:lang w:val="nl-NL"/>
        </w:rPr>
        <w:t xml:space="preserve">echter </w:t>
      </w:r>
      <w:r w:rsidR="00425483">
        <w:rPr>
          <w:lang w:val="nl-NL"/>
        </w:rPr>
        <w:t xml:space="preserve">alleen plaatjes gebruiken die zijn </w:t>
      </w:r>
      <w:r w:rsidR="00425483" w:rsidRPr="00586E87">
        <w:rPr>
          <w:i/>
          <w:lang w:val="nl-NL"/>
        </w:rPr>
        <w:t xml:space="preserve">vrijgegeven voor </w:t>
      </w:r>
      <w:r w:rsidR="00B71285" w:rsidRPr="00586E87">
        <w:rPr>
          <w:i/>
          <w:lang w:val="nl-NL"/>
        </w:rPr>
        <w:t>hergebruik</w:t>
      </w:r>
      <w:r w:rsidR="00B71285">
        <w:rPr>
          <w:lang w:val="nl-NL"/>
        </w:rPr>
        <w:t>. U kunt deze in Google vinden via Tools &gt; Usage Rights</w:t>
      </w:r>
      <w:r w:rsidR="00701A17">
        <w:rPr>
          <w:lang w:val="nl-NL"/>
        </w:rPr>
        <w:t xml:space="preserve">. </w:t>
      </w:r>
    </w:p>
    <w:p w:rsidR="00B71285" w:rsidRDefault="00B71285" w:rsidP="003573EE">
      <w:pPr>
        <w:pStyle w:val="ListParagraph"/>
        <w:ind w:left="360"/>
        <w:rPr>
          <w:lang w:val="nl-NL"/>
        </w:rPr>
      </w:pPr>
      <w:r>
        <w:rPr>
          <w:noProof/>
          <w:lang w:val="en-GB" w:eastAsia="en-GB"/>
        </w:rPr>
        <w:drawing>
          <wp:inline distT="0" distB="0" distL="0" distR="0" wp14:anchorId="3EBDD10F" wp14:editId="1309F00A">
            <wp:extent cx="3562350" cy="752475"/>
            <wp:effectExtent l="19050" t="19050" r="19050" b="2857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75247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FC45DB" w:rsidRDefault="00FC45DB" w:rsidP="003573EE">
      <w:pPr>
        <w:pStyle w:val="ListParagraph"/>
        <w:ind w:left="360"/>
        <w:rPr>
          <w:lang w:val="nl-NL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4A5CF6" wp14:editId="62DD4572">
                <wp:simplePos x="0" y="0"/>
                <wp:positionH relativeFrom="column">
                  <wp:posOffset>857250</wp:posOffset>
                </wp:positionH>
                <wp:positionV relativeFrom="paragraph">
                  <wp:posOffset>46990</wp:posOffset>
                </wp:positionV>
                <wp:extent cx="314325" cy="323850"/>
                <wp:effectExtent l="19050" t="0" r="28575" b="38100"/>
                <wp:wrapNone/>
                <wp:docPr id="15" name="Down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238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5" o:spid="_x0000_s1026" type="#_x0000_t67" style="position:absolute;margin-left:67.5pt;margin-top:3.7pt;width:24.75pt;height:25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" adj="11118" fillcolor="#4f81bd [3204]" strokecolor="#243f60 [1604]" strokeweight="2pt"/>
            </w:pict>
          </mc:Fallback>
        </mc:AlternateContent>
      </w:r>
    </w:p>
    <w:p w:rsidR="00FC45DB" w:rsidRDefault="00FC45DB" w:rsidP="003573EE">
      <w:pPr>
        <w:pStyle w:val="ListParagraph"/>
        <w:ind w:left="360"/>
        <w:rPr>
          <w:lang w:val="nl-NL"/>
        </w:rPr>
      </w:pPr>
    </w:p>
    <w:p w:rsidR="00586E87" w:rsidRDefault="00B71285" w:rsidP="00EA4208">
      <w:pPr>
        <w:pStyle w:val="ListParagraph"/>
        <w:ind w:left="360"/>
        <w:rPr>
          <w:lang w:val="nl-NL"/>
        </w:rPr>
      </w:pPr>
      <w:r>
        <w:rPr>
          <w:noProof/>
          <w:lang w:val="en-GB" w:eastAsia="en-GB"/>
        </w:rPr>
        <w:drawing>
          <wp:inline distT="0" distB="0" distL="0" distR="0" wp14:anchorId="5DBE1ED3" wp14:editId="61B15A85">
            <wp:extent cx="3619500" cy="2257425"/>
            <wp:effectExtent l="19050" t="19050" r="19050" b="285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225742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80455" w:rsidRDefault="00586E87" w:rsidP="00EA4208">
      <w:pPr>
        <w:pStyle w:val="ListParagraph"/>
        <w:ind w:left="360"/>
        <w:rPr>
          <w:lang w:val="nl-NL"/>
        </w:rPr>
      </w:pPr>
      <w:r>
        <w:rPr>
          <w:lang w:val="nl-NL"/>
        </w:rPr>
        <w:lastRenderedPageBreak/>
        <w:t>Alle vormen van ‘Labeled for reuse’ zijn goed. Als u het plaatje wilt aanpassen, moet u een vorm kiezen</w:t>
      </w:r>
      <w:r w:rsidR="00980455">
        <w:rPr>
          <w:lang w:val="nl-NL"/>
        </w:rPr>
        <w:t xml:space="preserve"> die ‘modification’ toestaat.</w:t>
      </w:r>
    </w:p>
    <w:p w:rsidR="00980455" w:rsidRDefault="00980455" w:rsidP="00980455">
      <w:pPr>
        <w:pStyle w:val="ListParagraph"/>
        <w:ind w:left="360"/>
        <w:rPr>
          <w:lang w:val="nl-NL"/>
        </w:rPr>
      </w:pPr>
      <w:r>
        <w:rPr>
          <w:lang w:val="nl-NL"/>
        </w:rPr>
        <w:t>Meestal betreft het materialen met een zogeheten ‘Creative Commons’ licentie. Dat staat er bij de afbeelding bij. Daarvan moet u de bron en de licentie vermelden waar u het plaatje gebruikt.</w:t>
      </w:r>
    </w:p>
    <w:p w:rsidR="00D466B3" w:rsidRDefault="00D466B3" w:rsidP="00980455">
      <w:pPr>
        <w:pStyle w:val="ListParagraph"/>
        <w:ind w:left="360"/>
        <w:rPr>
          <w:lang w:val="nl-NL"/>
        </w:rPr>
      </w:pPr>
    </w:p>
    <w:p w:rsidR="005109A6" w:rsidRPr="00D466B3" w:rsidRDefault="005109A6" w:rsidP="00D466B3">
      <w:pPr>
        <w:rPr>
          <w:lang w:val="nl-NL"/>
        </w:rPr>
      </w:pPr>
    </w:p>
    <w:p w:rsidR="00537B6D" w:rsidRDefault="002D67F2" w:rsidP="00D466B3">
      <w:pPr>
        <w:pStyle w:val="Heading2"/>
        <w:rPr>
          <w:lang w:val="nl-NL"/>
        </w:rPr>
      </w:pPr>
      <w:r>
        <w:rPr>
          <w:lang w:val="nl-NL"/>
        </w:rPr>
        <w:t>AnatomyTOOL</w:t>
      </w:r>
    </w:p>
    <w:p w:rsidR="001925B5" w:rsidRPr="00672AFC" w:rsidRDefault="00D466B3" w:rsidP="00672AFC">
      <w:pPr>
        <w:rPr>
          <w:i/>
          <w:lang w:val="nl-NL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 wp14:anchorId="49185478" wp14:editId="456D553D">
            <wp:simplePos x="0" y="0"/>
            <wp:positionH relativeFrom="margin">
              <wp:posOffset>0</wp:posOffset>
            </wp:positionH>
            <wp:positionV relativeFrom="margin">
              <wp:posOffset>1933575</wp:posOffset>
            </wp:positionV>
            <wp:extent cx="2276475" cy="409575"/>
            <wp:effectExtent l="0" t="0" r="9525" b="9525"/>
            <wp:wrapTight wrapText="bothSides">
              <wp:wrapPolygon edited="0">
                <wp:start x="0" y="0"/>
                <wp:lineTo x="0" y="21098"/>
                <wp:lineTo x="21510" y="21098"/>
                <wp:lineTo x="2151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3055A">
        <w:rPr>
          <w:lang w:val="nl-NL"/>
        </w:rPr>
        <w:t>D</w:t>
      </w:r>
      <w:r w:rsidR="00E61019">
        <w:rPr>
          <w:lang w:val="nl-NL"/>
        </w:rPr>
        <w:t xml:space="preserve">e afdeling </w:t>
      </w:r>
      <w:r w:rsidR="00402F42">
        <w:rPr>
          <w:lang w:val="nl-NL"/>
        </w:rPr>
        <w:t>ontwikkelt samen met andere anatomieafdelingen in Nederland en Vlaanderen</w:t>
      </w:r>
      <w:r w:rsidR="00E61019">
        <w:rPr>
          <w:lang w:val="nl-NL"/>
        </w:rPr>
        <w:t xml:space="preserve"> </w:t>
      </w:r>
      <w:r w:rsidR="00402F42">
        <w:rPr>
          <w:lang w:val="nl-NL"/>
        </w:rPr>
        <w:t xml:space="preserve">met een subsidie van het Min. van OCW </w:t>
      </w:r>
      <w:r w:rsidR="00672AFC">
        <w:rPr>
          <w:lang w:val="nl-NL"/>
        </w:rPr>
        <w:t>het</w:t>
      </w:r>
      <w:r w:rsidR="00E61019">
        <w:rPr>
          <w:lang w:val="nl-NL"/>
        </w:rPr>
        <w:t xml:space="preserve"> </w:t>
      </w:r>
      <w:r w:rsidR="00E61019" w:rsidRPr="00672AFC">
        <w:rPr>
          <w:b/>
          <w:lang w:val="nl-NL"/>
        </w:rPr>
        <w:t>open</w:t>
      </w:r>
      <w:r w:rsidR="00E67092" w:rsidRPr="00672AFC">
        <w:rPr>
          <w:b/>
          <w:lang w:val="nl-NL"/>
        </w:rPr>
        <w:t xml:space="preserve"> </w:t>
      </w:r>
      <w:r w:rsidR="00E61019" w:rsidRPr="00672AFC">
        <w:rPr>
          <w:b/>
          <w:lang w:val="nl-NL"/>
        </w:rPr>
        <w:t>anatomie</w:t>
      </w:r>
      <w:r w:rsidR="00402F42" w:rsidRPr="00672AFC">
        <w:rPr>
          <w:b/>
          <w:lang w:val="nl-NL"/>
        </w:rPr>
        <w:t>-leer</w:t>
      </w:r>
      <w:r w:rsidR="00E61019" w:rsidRPr="00672AFC">
        <w:rPr>
          <w:b/>
          <w:lang w:val="nl-NL"/>
        </w:rPr>
        <w:t>platform</w:t>
      </w:r>
      <w:r w:rsidR="006100AA">
        <w:rPr>
          <w:lang w:val="nl-NL"/>
        </w:rPr>
        <w:t xml:space="preserve"> 'AnatomyTOOL'</w:t>
      </w:r>
      <w:r w:rsidR="00701A17">
        <w:rPr>
          <w:lang w:val="nl-NL"/>
        </w:rPr>
        <w:t xml:space="preserve"> </w:t>
      </w:r>
      <w:hyperlink r:id="rId13" w:history="1">
        <w:r w:rsidR="00701A17" w:rsidRPr="000E3D01">
          <w:rPr>
            <w:rStyle w:val="Hyperlink"/>
            <w:lang w:val="nl-NL"/>
          </w:rPr>
          <w:t>http://anatomyTOOL.org</w:t>
        </w:r>
      </w:hyperlink>
      <w:r w:rsidR="00701A17">
        <w:rPr>
          <w:lang w:val="nl-NL"/>
        </w:rPr>
        <w:t xml:space="preserve"> </w:t>
      </w:r>
      <w:r w:rsidR="00E61019">
        <w:rPr>
          <w:lang w:val="nl-NL"/>
        </w:rPr>
        <w:t>waarop</w:t>
      </w:r>
      <w:r w:rsidR="006100AA">
        <w:rPr>
          <w:lang w:val="nl-NL"/>
        </w:rPr>
        <w:t xml:space="preserve"> gereviewde</w:t>
      </w:r>
      <w:r w:rsidR="00E61019">
        <w:rPr>
          <w:lang w:val="nl-NL"/>
        </w:rPr>
        <w:t xml:space="preserve"> </w:t>
      </w:r>
      <w:r w:rsidR="00402F42">
        <w:rPr>
          <w:lang w:val="nl-NL"/>
        </w:rPr>
        <w:t>open</w:t>
      </w:r>
      <w:r w:rsidR="00E61019">
        <w:rPr>
          <w:lang w:val="nl-NL"/>
        </w:rPr>
        <w:t xml:space="preserve"> anatomie leer-en oefenmaterialen komen</w:t>
      </w:r>
      <w:r w:rsidR="006100AA">
        <w:rPr>
          <w:lang w:val="nl-NL"/>
        </w:rPr>
        <w:t>.</w:t>
      </w:r>
      <w:r w:rsidR="00402F42">
        <w:rPr>
          <w:lang w:val="nl-NL"/>
        </w:rPr>
        <w:t xml:space="preserve"> </w:t>
      </w:r>
      <w:r w:rsidR="00AF4061">
        <w:rPr>
          <w:lang w:val="nl-NL"/>
        </w:rPr>
        <w:t xml:space="preserve">Achtergrondinfo: </w:t>
      </w:r>
      <w:hyperlink r:id="rId14" w:history="1">
        <w:r w:rsidR="00AF4061" w:rsidRPr="000E3D01">
          <w:rPr>
            <w:rStyle w:val="Hyperlink"/>
            <w:lang w:val="nl-NL"/>
          </w:rPr>
          <w:t>http://anatomyTOOL</w:t>
        </w:r>
        <w:r w:rsidR="00AF4061" w:rsidRPr="000E3D01">
          <w:rPr>
            <w:rStyle w:val="Hyperlink"/>
          </w:rPr>
          <w:t>.org/about</w:t>
        </w:r>
      </w:hyperlink>
      <w:r w:rsidR="00672AFC">
        <w:rPr>
          <w:rStyle w:val="Hyperlink"/>
        </w:rPr>
        <w:t xml:space="preserve"> </w:t>
      </w:r>
      <w:r w:rsidR="00672AFC" w:rsidRPr="00672AFC">
        <w:rPr>
          <w:i/>
          <w:lang w:val="nl-NL"/>
        </w:rPr>
        <w:t>(NB: Momenteel wordt het platform zelf ontwikkeld en is nog vrij weinig content aanwezig)</w:t>
      </w:r>
    </w:p>
    <w:p w:rsidR="00672AFC" w:rsidRDefault="00672AFC" w:rsidP="00672AFC">
      <w:pPr>
        <w:rPr>
          <w:lang w:val="nl-NL"/>
        </w:rPr>
      </w:pPr>
    </w:p>
    <w:p w:rsidR="006100AA" w:rsidRDefault="005157A3" w:rsidP="00672AFC">
      <w:r>
        <w:rPr>
          <w:lang w:val="nl-NL"/>
        </w:rPr>
        <w:t xml:space="preserve">Op dit platform komen o.a. oefenvragen. Studenten </w:t>
      </w:r>
      <w:r w:rsidR="006100AA">
        <w:rPr>
          <w:lang w:val="nl-NL"/>
        </w:rPr>
        <w:t xml:space="preserve">overal </w:t>
      </w:r>
      <w:r>
        <w:rPr>
          <w:lang w:val="nl-NL"/>
        </w:rPr>
        <w:t>kunnen dit dan gratis gebruiken</w:t>
      </w:r>
      <w:r w:rsidR="006100AA">
        <w:rPr>
          <w:lang w:val="nl-NL"/>
        </w:rPr>
        <w:t xml:space="preserve"> om anatomie te oefenen</w:t>
      </w:r>
      <w:r w:rsidR="00E61019">
        <w:rPr>
          <w:lang w:val="nl-NL"/>
        </w:rPr>
        <w:t>.</w:t>
      </w:r>
      <w:r w:rsidR="009B056A">
        <w:t xml:space="preserve"> Zie </w:t>
      </w:r>
      <w:hyperlink r:id="rId15" w:history="1">
        <w:r w:rsidR="009B056A" w:rsidRPr="000E3D01">
          <w:rPr>
            <w:rStyle w:val="Hyperlink"/>
          </w:rPr>
          <w:t>http://anatomyTOOL.org/do/quiz-generator</w:t>
        </w:r>
      </w:hyperlink>
      <w:r w:rsidR="009B056A">
        <w:t xml:space="preserve"> </w:t>
      </w:r>
      <w:r w:rsidR="00D50AF8">
        <w:t xml:space="preserve">U kunt een onderwerp selecteren en daarover krijgt u dan een oefentoets. </w:t>
      </w:r>
      <w:r w:rsidR="009B056A" w:rsidRPr="002D67F2">
        <w:rPr>
          <w:i/>
        </w:rPr>
        <w:t xml:space="preserve">(NB: </w:t>
      </w:r>
      <w:r w:rsidR="00D50AF8" w:rsidRPr="002D67F2">
        <w:rPr>
          <w:i/>
        </w:rPr>
        <w:t xml:space="preserve">Momenteel bevat het </w:t>
      </w:r>
      <w:r w:rsidR="00090A0B" w:rsidRPr="002D67F2">
        <w:rPr>
          <w:i/>
        </w:rPr>
        <w:t xml:space="preserve">voornamelijk </w:t>
      </w:r>
      <w:r w:rsidR="00D50AF8" w:rsidRPr="002D67F2">
        <w:rPr>
          <w:i/>
        </w:rPr>
        <w:t>nog</w:t>
      </w:r>
      <w:r w:rsidR="00090A0B" w:rsidRPr="002D67F2">
        <w:rPr>
          <w:i/>
        </w:rPr>
        <w:t xml:space="preserve"> alleen</w:t>
      </w:r>
      <w:r w:rsidR="00D50AF8" w:rsidRPr="002D67F2">
        <w:rPr>
          <w:i/>
        </w:rPr>
        <w:t xml:space="preserve"> bruikbare vragen over de nieren</w:t>
      </w:r>
      <w:r w:rsidR="00090A0B" w:rsidRPr="002D67F2">
        <w:rPr>
          <w:i/>
        </w:rPr>
        <w:t xml:space="preserve"> en de longen</w:t>
      </w:r>
      <w:r w:rsidR="00D50AF8" w:rsidRPr="002D67F2">
        <w:rPr>
          <w:i/>
        </w:rPr>
        <w:t>)</w:t>
      </w:r>
    </w:p>
    <w:p w:rsidR="00AF4061" w:rsidRDefault="00AF4061" w:rsidP="00E61019">
      <w:pPr>
        <w:jc w:val="both"/>
        <w:rPr>
          <w:lang w:val="nl-NL"/>
        </w:rPr>
      </w:pPr>
    </w:p>
    <w:p w:rsidR="002D67F2" w:rsidRDefault="002D67F2" w:rsidP="00E61019">
      <w:pPr>
        <w:jc w:val="both"/>
        <w:rPr>
          <w:lang w:val="nl-NL"/>
        </w:rPr>
      </w:pPr>
    </w:p>
    <w:p w:rsidR="002D67F2" w:rsidRDefault="002D67F2" w:rsidP="002D67F2">
      <w:pPr>
        <w:pStyle w:val="Heading2"/>
        <w:rPr>
          <w:lang w:val="nl-NL"/>
        </w:rPr>
      </w:pPr>
      <w:r>
        <w:rPr>
          <w:lang w:val="nl-NL"/>
        </w:rPr>
        <w:t>Hergebruik en licentie van de gemaakte vragen</w:t>
      </w:r>
    </w:p>
    <w:p w:rsidR="006100AA" w:rsidRDefault="00B12223" w:rsidP="00672AFC">
      <w:pPr>
        <w:rPr>
          <w:lang w:val="nl-NL"/>
        </w:rPr>
      </w:pPr>
      <w:r>
        <w:rPr>
          <w:lang w:val="nl-NL"/>
        </w:rPr>
        <w:t xml:space="preserve">Als de door </w:t>
      </w:r>
      <w:r w:rsidR="006100AA">
        <w:rPr>
          <w:lang w:val="nl-NL"/>
        </w:rPr>
        <w:t xml:space="preserve">u </w:t>
      </w:r>
      <w:r w:rsidR="00D50AF8">
        <w:rPr>
          <w:lang w:val="nl-NL"/>
        </w:rPr>
        <w:t xml:space="preserve">voor deze opdracht </w:t>
      </w:r>
      <w:r w:rsidR="006100AA">
        <w:rPr>
          <w:lang w:val="nl-NL"/>
        </w:rPr>
        <w:t>gemaakte vragen</w:t>
      </w:r>
      <w:r w:rsidR="00D50AF8">
        <w:rPr>
          <w:lang w:val="nl-NL"/>
        </w:rPr>
        <w:t>,</w:t>
      </w:r>
      <w:r w:rsidR="006100AA">
        <w:rPr>
          <w:lang w:val="nl-NL"/>
        </w:rPr>
        <w:t xml:space="preserve"> goed genoeg zijn willen we ze graag ook </w:t>
      </w:r>
      <w:r w:rsidR="00AF4061">
        <w:rPr>
          <w:lang w:val="nl-NL"/>
        </w:rPr>
        <w:t>algemeen beschikbaar maken</w:t>
      </w:r>
      <w:r w:rsidR="00D50AF8">
        <w:rPr>
          <w:lang w:val="nl-NL"/>
        </w:rPr>
        <w:t xml:space="preserve"> voor gebruik op AnatomyTOOL, o</w:t>
      </w:r>
      <w:r w:rsidR="002D67F2">
        <w:rPr>
          <w:lang w:val="nl-NL"/>
        </w:rPr>
        <w:t>.</w:t>
      </w:r>
      <w:r w:rsidR="00D50AF8">
        <w:rPr>
          <w:lang w:val="nl-NL"/>
        </w:rPr>
        <w:t>a</w:t>
      </w:r>
      <w:r w:rsidR="002D67F2">
        <w:rPr>
          <w:lang w:val="nl-NL"/>
        </w:rPr>
        <w:t>.</w:t>
      </w:r>
      <w:r w:rsidR="00D50AF8">
        <w:rPr>
          <w:lang w:val="nl-NL"/>
        </w:rPr>
        <w:t xml:space="preserve"> voor de q</w:t>
      </w:r>
      <w:r w:rsidR="002D67F2">
        <w:rPr>
          <w:lang w:val="nl-NL"/>
        </w:rPr>
        <w:t>u</w:t>
      </w:r>
      <w:r w:rsidR="00D50AF8">
        <w:rPr>
          <w:lang w:val="nl-NL"/>
        </w:rPr>
        <w:t>iz generator</w:t>
      </w:r>
      <w:r w:rsidR="006100AA">
        <w:rPr>
          <w:lang w:val="nl-NL"/>
        </w:rPr>
        <w:t xml:space="preserve">. </w:t>
      </w:r>
    </w:p>
    <w:p w:rsidR="006100AA" w:rsidRDefault="006100AA" w:rsidP="00672AFC">
      <w:pPr>
        <w:pStyle w:val="ListParagraph"/>
        <w:numPr>
          <w:ilvl w:val="0"/>
          <w:numId w:val="9"/>
        </w:numPr>
        <w:rPr>
          <w:lang w:val="nl-NL"/>
        </w:rPr>
      </w:pPr>
      <w:r w:rsidRPr="006100AA">
        <w:rPr>
          <w:lang w:val="nl-NL"/>
        </w:rPr>
        <w:t>De vragen worden dan</w:t>
      </w:r>
      <w:r w:rsidR="00EF2472" w:rsidRPr="006100AA">
        <w:rPr>
          <w:lang w:val="nl-NL"/>
        </w:rPr>
        <w:t xml:space="preserve"> </w:t>
      </w:r>
      <w:r w:rsidR="00EF2472" w:rsidRPr="006100AA">
        <w:rPr>
          <w:i/>
          <w:lang w:val="nl-NL"/>
        </w:rPr>
        <w:t>geanonimiseerd</w:t>
      </w:r>
      <w:r w:rsidR="00EF2472" w:rsidRPr="006100AA">
        <w:rPr>
          <w:lang w:val="nl-NL"/>
        </w:rPr>
        <w:t xml:space="preserve"> </w:t>
      </w:r>
      <w:r w:rsidR="0083055A" w:rsidRPr="006100AA">
        <w:rPr>
          <w:lang w:val="nl-NL"/>
        </w:rPr>
        <w:t xml:space="preserve">(dwz </w:t>
      </w:r>
      <w:r w:rsidRPr="006100AA">
        <w:rPr>
          <w:lang w:val="nl-NL"/>
        </w:rPr>
        <w:t>ze krijgen</w:t>
      </w:r>
      <w:r w:rsidR="0083055A" w:rsidRPr="006100AA">
        <w:rPr>
          <w:lang w:val="nl-NL"/>
        </w:rPr>
        <w:t xml:space="preserve"> als bron: afd</w:t>
      </w:r>
      <w:r w:rsidR="00672AFC">
        <w:rPr>
          <w:lang w:val="nl-NL"/>
        </w:rPr>
        <w:t>.</w:t>
      </w:r>
      <w:r w:rsidR="0083055A" w:rsidRPr="006100AA">
        <w:rPr>
          <w:lang w:val="nl-NL"/>
        </w:rPr>
        <w:t xml:space="preserve"> Anatomie, LUMC)</w:t>
      </w:r>
    </w:p>
    <w:p w:rsidR="00D50AF8" w:rsidRDefault="00D50AF8" w:rsidP="00672AFC">
      <w:pPr>
        <w:pStyle w:val="ListParagraph"/>
        <w:numPr>
          <w:ilvl w:val="0"/>
          <w:numId w:val="9"/>
        </w:numPr>
        <w:rPr>
          <w:lang w:val="nl-NL"/>
        </w:rPr>
      </w:pPr>
      <w:r>
        <w:rPr>
          <w:lang w:val="nl-NL"/>
        </w:rPr>
        <w:t>Ze worden zonodig nog wat bijgewerkt.</w:t>
      </w:r>
    </w:p>
    <w:p w:rsidR="00537B6D" w:rsidRDefault="001925B5" w:rsidP="00672AFC">
      <w:pPr>
        <w:pStyle w:val="ListParagraph"/>
        <w:numPr>
          <w:ilvl w:val="0"/>
          <w:numId w:val="9"/>
        </w:numPr>
        <w:rPr>
          <w:lang w:val="nl-NL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 wp14:anchorId="2072EE47" wp14:editId="742BE9BD">
            <wp:simplePos x="0" y="0"/>
            <wp:positionH relativeFrom="column">
              <wp:posOffset>3649345</wp:posOffset>
            </wp:positionH>
            <wp:positionV relativeFrom="paragraph">
              <wp:posOffset>45085</wp:posOffset>
            </wp:positionV>
            <wp:extent cx="2286635" cy="1210945"/>
            <wp:effectExtent l="0" t="0" r="0" b="8255"/>
            <wp:wrapSquare wrapText="bothSides"/>
            <wp:docPr id="10" name="Picture 10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635" cy="1210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2472" w:rsidRPr="00537B6D">
        <w:rPr>
          <w:lang w:val="nl-NL"/>
        </w:rPr>
        <w:t>Ze worden op het pl</w:t>
      </w:r>
      <w:r w:rsidR="006100AA" w:rsidRPr="00537B6D">
        <w:rPr>
          <w:lang w:val="nl-NL"/>
        </w:rPr>
        <w:t xml:space="preserve">atform geplaatst onder een open, zogeheten Creative Commons </w:t>
      </w:r>
      <w:r w:rsidR="00EF2472" w:rsidRPr="00537B6D">
        <w:rPr>
          <w:lang w:val="nl-NL"/>
        </w:rPr>
        <w:t>licentie</w:t>
      </w:r>
      <w:r w:rsidR="006100AA" w:rsidRPr="00537B6D">
        <w:rPr>
          <w:lang w:val="nl-NL"/>
        </w:rPr>
        <w:t xml:space="preserve"> </w:t>
      </w:r>
      <w:hyperlink r:id="rId18" w:history="1">
        <w:r w:rsidR="006100AA" w:rsidRPr="00537B6D">
          <w:rPr>
            <w:rStyle w:val="Hyperlink"/>
            <w:lang w:val="nl-NL"/>
          </w:rPr>
          <w:t>https://creativecommons.org/licenses/</w:t>
        </w:r>
      </w:hyperlink>
      <w:r w:rsidR="006100AA" w:rsidRPr="00537B6D">
        <w:rPr>
          <w:lang w:val="nl-NL"/>
        </w:rPr>
        <w:t xml:space="preserve"> </w:t>
      </w:r>
      <w:r w:rsidR="00EF2472" w:rsidRPr="00537B6D">
        <w:rPr>
          <w:lang w:val="nl-NL"/>
        </w:rPr>
        <w:t xml:space="preserve">wat betekent dat iedereen ze mag </w:t>
      </w:r>
      <w:r w:rsidR="0094180A">
        <w:rPr>
          <w:lang w:val="nl-NL"/>
        </w:rPr>
        <w:t>(her)</w:t>
      </w:r>
      <w:r w:rsidR="00EF2472" w:rsidRPr="00537B6D">
        <w:rPr>
          <w:lang w:val="nl-NL"/>
        </w:rPr>
        <w:t xml:space="preserve">gebruiken en bewerken mits men verwijst naar de </w:t>
      </w:r>
      <w:r w:rsidR="00537B6D">
        <w:rPr>
          <w:lang w:val="nl-NL"/>
        </w:rPr>
        <w:t>bron</w:t>
      </w:r>
      <w:r w:rsidR="00EF2472" w:rsidRPr="00537B6D">
        <w:rPr>
          <w:lang w:val="nl-NL"/>
        </w:rPr>
        <w:t xml:space="preserve"> (dat is dan afd. Anatomie LUMC).</w:t>
      </w:r>
    </w:p>
    <w:p w:rsidR="00EF2472" w:rsidRPr="00537B6D" w:rsidRDefault="00EF2472" w:rsidP="00672AFC">
      <w:pPr>
        <w:pStyle w:val="ListParagraph"/>
        <w:rPr>
          <w:lang w:val="nl-NL"/>
        </w:rPr>
      </w:pPr>
      <w:r w:rsidRPr="00537B6D">
        <w:rPr>
          <w:lang w:val="nl-NL"/>
        </w:rPr>
        <w:t xml:space="preserve"> </w:t>
      </w:r>
    </w:p>
    <w:p w:rsidR="0083055A" w:rsidRDefault="0083055A" w:rsidP="00672AFC">
      <w:pPr>
        <w:rPr>
          <w:lang w:val="nl-NL"/>
        </w:rPr>
      </w:pPr>
    </w:p>
    <w:p w:rsidR="00EF2472" w:rsidRPr="00EF2472" w:rsidRDefault="001925B5" w:rsidP="00672AFC">
      <w:pPr>
        <w:rPr>
          <w:lang w:val="nl-NL"/>
        </w:rPr>
      </w:pPr>
      <w:r>
        <w:rPr>
          <w:i/>
          <w:lang w:val="nl-NL"/>
        </w:rPr>
        <w:t>Op het onderstaande formulier</w:t>
      </w:r>
      <w:r w:rsidRPr="001925B5">
        <w:rPr>
          <w:i/>
          <w:lang w:val="nl-NL"/>
        </w:rPr>
        <w:t xml:space="preserve"> vragen wij u om toestemming voor dit</w:t>
      </w:r>
      <w:r w:rsidR="0083055A" w:rsidRPr="001925B5">
        <w:rPr>
          <w:i/>
          <w:lang w:val="nl-NL"/>
        </w:rPr>
        <w:t xml:space="preserve"> hergebruik</w:t>
      </w:r>
      <w:r w:rsidRPr="001925B5">
        <w:rPr>
          <w:i/>
          <w:lang w:val="nl-NL"/>
        </w:rPr>
        <w:t>.</w:t>
      </w:r>
      <w:r>
        <w:rPr>
          <w:lang w:val="nl-NL"/>
        </w:rPr>
        <w:t xml:space="preserve"> Om dit</w:t>
      </w:r>
      <w:r w:rsidR="0083055A">
        <w:rPr>
          <w:lang w:val="nl-NL"/>
        </w:rPr>
        <w:t xml:space="preserve"> mogelijk te maken </w:t>
      </w:r>
      <w:r w:rsidR="00E67092">
        <w:rPr>
          <w:lang w:val="nl-NL"/>
        </w:rPr>
        <w:t>moet u f</w:t>
      </w:r>
      <w:r w:rsidR="0083055A">
        <w:rPr>
          <w:lang w:val="nl-NL"/>
        </w:rPr>
        <w:t xml:space="preserve">ormeel-juridisch het copyright van de </w:t>
      </w:r>
      <w:r w:rsidR="00E67092">
        <w:rPr>
          <w:lang w:val="nl-NL"/>
        </w:rPr>
        <w:t xml:space="preserve">door u </w:t>
      </w:r>
      <w:r w:rsidR="0083055A">
        <w:rPr>
          <w:lang w:val="nl-NL"/>
        </w:rPr>
        <w:t>gemaakte vragen aan de afdeling Anatomie</w:t>
      </w:r>
      <w:r w:rsidR="00E67092">
        <w:rPr>
          <w:lang w:val="nl-NL"/>
        </w:rPr>
        <w:t xml:space="preserve"> overdragen</w:t>
      </w:r>
      <w:r w:rsidR="0083055A">
        <w:rPr>
          <w:lang w:val="nl-NL"/>
        </w:rPr>
        <w:t>.</w:t>
      </w:r>
      <w:r w:rsidR="00E67092">
        <w:rPr>
          <w:lang w:val="nl-NL"/>
        </w:rPr>
        <w:t xml:space="preserve"> </w:t>
      </w:r>
      <w:r w:rsidRPr="003E62A6">
        <w:rPr>
          <w:b/>
          <w:lang w:val="nl-NL"/>
        </w:rPr>
        <w:t>Of u dit wel of niet goedkeurt</w:t>
      </w:r>
      <w:r w:rsidR="00EF2472" w:rsidRPr="003E62A6">
        <w:rPr>
          <w:b/>
          <w:lang w:val="nl-NL"/>
        </w:rPr>
        <w:t xml:space="preserve"> heeft </w:t>
      </w:r>
      <w:r w:rsidR="00EF2472" w:rsidRPr="00A538FD">
        <w:rPr>
          <w:b/>
          <w:u w:val="single"/>
          <w:lang w:val="nl-NL"/>
        </w:rPr>
        <w:t>geen</w:t>
      </w:r>
      <w:r w:rsidR="00EF2472" w:rsidRPr="003E62A6">
        <w:rPr>
          <w:b/>
          <w:lang w:val="nl-NL"/>
        </w:rPr>
        <w:t xml:space="preserve"> invloed op de beoordeling van uw opdracht.</w:t>
      </w:r>
    </w:p>
    <w:p w:rsidR="00CC2918" w:rsidRDefault="00CC2918">
      <w:pPr>
        <w:rPr>
          <w:lang w:val="nl-NL"/>
        </w:rPr>
      </w:pPr>
    </w:p>
    <w:p w:rsidR="003B58D9" w:rsidRDefault="003B58D9">
      <w:pPr>
        <w:rPr>
          <w:lang w:val="nl-NL"/>
        </w:rPr>
      </w:pPr>
      <w:r>
        <w:rPr>
          <w:lang w:val="nl-NL"/>
        </w:rPr>
        <w:br w:type="page"/>
      </w:r>
    </w:p>
    <w:p w:rsidR="00112519" w:rsidRDefault="00A621C3" w:rsidP="0069004E">
      <w:pPr>
        <w:pStyle w:val="Heading1"/>
        <w:rPr>
          <w:lang w:val="nl-NL"/>
        </w:rPr>
      </w:pPr>
      <w:bookmarkStart w:id="0" w:name="_GoBack"/>
      <w:r>
        <w:rPr>
          <w:lang w:val="nl-NL"/>
        </w:rPr>
        <w:t>Wat moet ik doen?</w:t>
      </w:r>
      <w:bookmarkEnd w:id="0"/>
    </w:p>
    <w:p w:rsidR="00112519" w:rsidRDefault="00112519" w:rsidP="003B58D9">
      <w:pPr>
        <w:rPr>
          <w:lang w:val="nl-NL"/>
        </w:rPr>
      </w:pPr>
    </w:p>
    <w:p w:rsidR="00112519" w:rsidRPr="00F926C3" w:rsidRDefault="00112519" w:rsidP="00F926C3">
      <w:pPr>
        <w:pStyle w:val="ListParagraph"/>
        <w:numPr>
          <w:ilvl w:val="0"/>
          <w:numId w:val="13"/>
        </w:numPr>
        <w:ind w:left="360"/>
        <w:rPr>
          <w:lang w:val="nl-NL"/>
        </w:rPr>
      </w:pPr>
      <w:r w:rsidRPr="00F926C3">
        <w:rPr>
          <w:lang w:val="nl-NL"/>
        </w:rPr>
        <w:t xml:space="preserve">Maak een (gratis) account aan op </w:t>
      </w:r>
      <w:hyperlink r:id="rId19" w:history="1">
        <w:r w:rsidRPr="00F926C3">
          <w:rPr>
            <w:rStyle w:val="Hyperlink"/>
            <w:lang w:val="nl-NL"/>
          </w:rPr>
          <w:t>http://anatomyTOOL.org</w:t>
        </w:r>
      </w:hyperlink>
    </w:p>
    <w:p w:rsidR="00F95AB2" w:rsidRPr="00F926C3" w:rsidRDefault="00112519" w:rsidP="00F926C3">
      <w:pPr>
        <w:pStyle w:val="ListParagraph"/>
        <w:numPr>
          <w:ilvl w:val="0"/>
          <w:numId w:val="13"/>
        </w:numPr>
        <w:ind w:left="360"/>
        <w:rPr>
          <w:lang w:val="nl-NL"/>
        </w:rPr>
      </w:pPr>
      <w:r w:rsidRPr="00F926C3">
        <w:rPr>
          <w:lang w:val="nl-NL"/>
        </w:rPr>
        <w:t xml:space="preserve">Stuur </w:t>
      </w:r>
      <w:r w:rsidR="003B58D9" w:rsidRPr="00F926C3">
        <w:rPr>
          <w:lang w:val="nl-NL"/>
        </w:rPr>
        <w:t xml:space="preserve">een mail naar </w:t>
      </w:r>
      <w:hyperlink r:id="rId20" w:history="1">
        <w:r w:rsidR="003B58D9" w:rsidRPr="00F926C3">
          <w:rPr>
            <w:rStyle w:val="Hyperlink"/>
            <w:lang w:val="nl-NL"/>
          </w:rPr>
          <w:t>o.p.gobee@lumc.nl</w:t>
        </w:r>
      </w:hyperlink>
      <w:r w:rsidR="003B58D9" w:rsidRPr="00F926C3">
        <w:rPr>
          <w:lang w:val="nl-NL"/>
        </w:rPr>
        <w:t xml:space="preserve"> met </w:t>
      </w:r>
      <w:r w:rsidR="00A621C3" w:rsidRPr="00F926C3">
        <w:rPr>
          <w:lang w:val="nl-NL"/>
        </w:rPr>
        <w:t>onderstaand formuliertje ingevuld</w:t>
      </w:r>
      <w:r w:rsidR="003B58D9" w:rsidRPr="00F926C3">
        <w:rPr>
          <w:lang w:val="nl-NL"/>
        </w:rPr>
        <w:t xml:space="preserve">. </w:t>
      </w:r>
    </w:p>
    <w:p w:rsidR="00F926C3" w:rsidRPr="00F926C3" w:rsidRDefault="00F95AB2" w:rsidP="00F926C3">
      <w:pPr>
        <w:pStyle w:val="ListParagraph"/>
        <w:numPr>
          <w:ilvl w:val="0"/>
          <w:numId w:val="13"/>
        </w:numPr>
        <w:ind w:left="360"/>
        <w:rPr>
          <w:lang w:val="nl-NL"/>
        </w:rPr>
      </w:pPr>
      <w:r w:rsidRPr="00F926C3">
        <w:rPr>
          <w:lang w:val="nl-NL"/>
        </w:rPr>
        <w:t>W</w:t>
      </w:r>
      <w:r w:rsidR="003B58D9" w:rsidRPr="00F926C3">
        <w:rPr>
          <w:lang w:val="nl-NL"/>
        </w:rPr>
        <w:t xml:space="preserve">ij </w:t>
      </w:r>
      <w:r w:rsidRPr="00F926C3">
        <w:rPr>
          <w:lang w:val="nl-NL"/>
        </w:rPr>
        <w:t xml:space="preserve">geven </w:t>
      </w:r>
      <w:r w:rsidR="003B58D9" w:rsidRPr="00F926C3">
        <w:rPr>
          <w:lang w:val="nl-NL"/>
        </w:rPr>
        <w:t>je de rol 'student'</w:t>
      </w:r>
      <w:r w:rsidRPr="00F926C3">
        <w:rPr>
          <w:lang w:val="nl-NL"/>
        </w:rPr>
        <w:t xml:space="preserve"> op het platform</w:t>
      </w:r>
      <w:r w:rsidR="003B58D9" w:rsidRPr="00F926C3">
        <w:rPr>
          <w:lang w:val="nl-NL"/>
        </w:rPr>
        <w:t>. Anders kan je niks.</w:t>
      </w:r>
      <w:r w:rsidRPr="00F926C3">
        <w:rPr>
          <w:lang w:val="nl-NL"/>
        </w:rPr>
        <w:t xml:space="preserve"> We sturen je een mail dat dit gebeurd is. Dan kan je aan de gang. </w:t>
      </w:r>
    </w:p>
    <w:p w:rsidR="00112519" w:rsidRPr="00F926C3" w:rsidRDefault="00112519" w:rsidP="00F926C3">
      <w:pPr>
        <w:pStyle w:val="ListParagraph"/>
        <w:numPr>
          <w:ilvl w:val="0"/>
          <w:numId w:val="13"/>
        </w:numPr>
        <w:ind w:left="360"/>
        <w:rPr>
          <w:lang w:val="nl-NL"/>
        </w:rPr>
      </w:pPr>
      <w:r w:rsidRPr="00F926C3">
        <w:rPr>
          <w:lang w:val="nl-NL"/>
        </w:rPr>
        <w:t>Maak de vragen op AnatomyTOOL</w:t>
      </w:r>
      <w:r w:rsidR="00A621C3" w:rsidRPr="00F926C3">
        <w:rPr>
          <w:lang w:val="nl-NL"/>
        </w:rPr>
        <w:t>.</w:t>
      </w:r>
      <w:r w:rsidR="00F926C3" w:rsidRPr="00F926C3">
        <w:rPr>
          <w:lang w:val="nl-NL"/>
        </w:rPr>
        <w:t xml:space="preserve"> </w:t>
      </w:r>
      <w:hyperlink r:id="rId21" w:history="1">
        <w:r w:rsidR="00F926C3" w:rsidRPr="00F926C3">
          <w:rPr>
            <w:rStyle w:val="Hyperlink"/>
            <w:lang w:val="nl-NL"/>
          </w:rPr>
          <w:t>Handleiding vragen maken op AnatomyTOOL</w:t>
        </w:r>
      </w:hyperlink>
    </w:p>
    <w:p w:rsidR="00112519" w:rsidRPr="00F926C3" w:rsidRDefault="00F95AB2" w:rsidP="00F926C3">
      <w:pPr>
        <w:pStyle w:val="ListParagraph"/>
        <w:numPr>
          <w:ilvl w:val="0"/>
          <w:numId w:val="13"/>
        </w:numPr>
        <w:ind w:left="360"/>
        <w:rPr>
          <w:lang w:val="nl-NL"/>
        </w:rPr>
      </w:pPr>
      <w:r w:rsidRPr="00F926C3">
        <w:rPr>
          <w:lang w:val="nl-NL"/>
        </w:rPr>
        <w:t>Als je klaar bent, s</w:t>
      </w:r>
      <w:r w:rsidR="00112519" w:rsidRPr="00F926C3">
        <w:rPr>
          <w:lang w:val="nl-NL"/>
        </w:rPr>
        <w:t xml:space="preserve">tuur </w:t>
      </w:r>
      <w:r w:rsidRPr="00F926C3">
        <w:rPr>
          <w:lang w:val="nl-NL"/>
        </w:rPr>
        <w:t xml:space="preserve">weer </w:t>
      </w:r>
      <w:r w:rsidR="00112519" w:rsidRPr="00F926C3">
        <w:rPr>
          <w:lang w:val="nl-NL"/>
        </w:rPr>
        <w:t xml:space="preserve">een mail naar </w:t>
      </w:r>
      <w:hyperlink r:id="rId22" w:history="1">
        <w:r w:rsidR="00112519" w:rsidRPr="00F926C3">
          <w:rPr>
            <w:rStyle w:val="Hyperlink"/>
            <w:lang w:val="nl-NL"/>
          </w:rPr>
          <w:t>o.p.gobee@lumc.nl</w:t>
        </w:r>
      </w:hyperlink>
      <w:r w:rsidR="00112519" w:rsidRPr="00F926C3">
        <w:rPr>
          <w:rStyle w:val="Hyperlink"/>
          <w:lang w:val="nl-NL"/>
        </w:rPr>
        <w:t xml:space="preserve"> </w:t>
      </w:r>
      <w:r w:rsidR="00112519" w:rsidRPr="00F926C3">
        <w:rPr>
          <w:lang w:val="nl-NL"/>
        </w:rPr>
        <w:t>om te melden dat je klaar bent. Dan kijken wij je opdracht binnen 2 weken na.</w:t>
      </w:r>
    </w:p>
    <w:p w:rsidR="00112519" w:rsidRDefault="00112519" w:rsidP="00112519">
      <w:pPr>
        <w:rPr>
          <w:lang w:val="nl-NL"/>
        </w:rPr>
      </w:pPr>
    </w:p>
    <w:p w:rsidR="00112519" w:rsidRDefault="00112519" w:rsidP="00112519">
      <w:pPr>
        <w:rPr>
          <w:lang w:val="nl-NL"/>
        </w:rPr>
      </w:pPr>
    </w:p>
    <w:p w:rsidR="00112519" w:rsidRDefault="00112519" w:rsidP="00112519">
      <w:pPr>
        <w:rPr>
          <w:lang w:val="nl-NL"/>
        </w:rPr>
      </w:pPr>
    </w:p>
    <w:tbl>
      <w:tblPr>
        <w:tblStyle w:val="TableColumns3"/>
        <w:tblW w:w="0" w:type="auto"/>
        <w:tblLook w:val="04A0" w:firstRow="1" w:lastRow="0" w:firstColumn="1" w:lastColumn="0" w:noHBand="0" w:noVBand="1"/>
      </w:tblPr>
      <w:tblGrid>
        <w:gridCol w:w="9500"/>
      </w:tblGrid>
      <w:tr w:rsidR="00A621C3" w:rsidRPr="00A621C3" w:rsidTr="00A621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0" w:type="dxa"/>
          </w:tcPr>
          <w:p w:rsidR="00A621C3" w:rsidRPr="00A621C3" w:rsidRDefault="00A621C3" w:rsidP="00EF2ECF">
            <w:pPr>
              <w:rPr>
                <w:b/>
                <w:lang w:val="nl-NL"/>
              </w:rPr>
            </w:pPr>
            <w:r>
              <w:rPr>
                <w:b/>
                <w:lang w:val="nl-NL"/>
              </w:rPr>
              <w:t xml:space="preserve">ad 2. </w:t>
            </w:r>
            <w:r w:rsidRPr="00A621C3">
              <w:rPr>
                <w:b/>
                <w:lang w:val="nl-NL"/>
              </w:rPr>
              <w:t>Kopieer dit in je mail en vul in:</w:t>
            </w:r>
          </w:p>
        </w:tc>
      </w:tr>
      <w:tr w:rsidR="00A621C3" w:rsidRPr="00A621C3" w:rsidTr="00A621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0" w:type="dxa"/>
          </w:tcPr>
          <w:p w:rsidR="00A621C3" w:rsidRPr="00A621C3" w:rsidRDefault="00A621C3" w:rsidP="00EF2ECF">
            <w:pPr>
              <w:rPr>
                <w:lang w:val="nl-NL"/>
              </w:rPr>
            </w:pPr>
          </w:p>
        </w:tc>
      </w:tr>
      <w:tr w:rsidR="00A621C3" w:rsidRPr="00A621C3" w:rsidTr="00A621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0" w:type="dxa"/>
          </w:tcPr>
          <w:p w:rsidR="00A621C3" w:rsidRPr="00A621C3" w:rsidRDefault="00A621C3" w:rsidP="00EF2ECF">
            <w:pPr>
              <w:rPr>
                <w:lang w:val="nl-NL"/>
              </w:rPr>
            </w:pPr>
            <w:r w:rsidRPr="00A621C3">
              <w:rPr>
                <w:b/>
                <w:lang w:val="nl-NL"/>
              </w:rPr>
              <w:t>Usernaam</w:t>
            </w:r>
            <w:r w:rsidRPr="00A621C3">
              <w:rPr>
                <w:lang w:val="nl-NL"/>
              </w:rPr>
              <w:t xml:space="preserve"> op AnatomyTOOL: ..............................</w:t>
            </w:r>
            <w:r>
              <w:rPr>
                <w:lang w:val="nl-NL"/>
              </w:rPr>
              <w:t>................................................................</w:t>
            </w:r>
          </w:p>
        </w:tc>
      </w:tr>
      <w:tr w:rsidR="00A621C3" w:rsidRPr="00A621C3" w:rsidTr="00A621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0" w:type="dxa"/>
          </w:tcPr>
          <w:p w:rsidR="00A621C3" w:rsidRPr="00A621C3" w:rsidRDefault="00A621C3" w:rsidP="00EF2ECF">
            <w:pPr>
              <w:rPr>
                <w:lang w:val="nl-NL"/>
              </w:rPr>
            </w:pPr>
          </w:p>
        </w:tc>
      </w:tr>
      <w:tr w:rsidR="00A621C3" w:rsidRPr="00A621C3" w:rsidTr="00A621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0" w:type="dxa"/>
          </w:tcPr>
          <w:p w:rsidR="00A621C3" w:rsidRPr="00A621C3" w:rsidRDefault="00A621C3" w:rsidP="00EF2ECF">
            <w:pPr>
              <w:rPr>
                <w:lang w:val="nl-NL"/>
              </w:rPr>
            </w:pPr>
            <w:r w:rsidRPr="00A621C3">
              <w:rPr>
                <w:b/>
                <w:lang w:val="nl-NL"/>
              </w:rPr>
              <w:t>Email adres</w:t>
            </w:r>
            <w:r w:rsidRPr="00A621C3">
              <w:rPr>
                <w:lang w:val="nl-NL"/>
              </w:rPr>
              <w:t xml:space="preserve"> gebruikt bij maken account: ..........................</w:t>
            </w:r>
            <w:r>
              <w:rPr>
                <w:lang w:val="nl-NL"/>
              </w:rPr>
              <w:t>...................................................</w:t>
            </w:r>
          </w:p>
        </w:tc>
      </w:tr>
      <w:tr w:rsidR="00A621C3" w:rsidRPr="00A621C3" w:rsidTr="00A621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0" w:type="dxa"/>
          </w:tcPr>
          <w:p w:rsidR="00A621C3" w:rsidRPr="00A621C3" w:rsidRDefault="00A621C3" w:rsidP="00EF2ECF">
            <w:pPr>
              <w:rPr>
                <w:lang w:val="nl-NL"/>
              </w:rPr>
            </w:pPr>
          </w:p>
        </w:tc>
      </w:tr>
      <w:tr w:rsidR="00A621C3" w:rsidRPr="00A621C3" w:rsidTr="00A621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0" w:type="dxa"/>
          </w:tcPr>
          <w:p w:rsidR="00A621C3" w:rsidRPr="00A621C3" w:rsidRDefault="00A621C3" w:rsidP="00EF2ECF">
            <w:pPr>
              <w:rPr>
                <w:b/>
                <w:lang w:val="nl-NL"/>
              </w:rPr>
            </w:pPr>
            <w:r w:rsidRPr="00A621C3">
              <w:rPr>
                <w:b/>
                <w:lang w:val="nl-NL"/>
              </w:rPr>
              <w:t xml:space="preserve">Ik stem wel* / niet* in met plaatsing van de door mij gemaakte vragen op het online AnatomyTOOL plaform, onder de volgende voorwaarden: </w:t>
            </w:r>
          </w:p>
        </w:tc>
      </w:tr>
      <w:tr w:rsidR="00A621C3" w:rsidRPr="00A621C3" w:rsidTr="00A621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0" w:type="dxa"/>
          </w:tcPr>
          <w:p w:rsidR="00A621C3" w:rsidRPr="00A621C3" w:rsidRDefault="00A621C3" w:rsidP="00EF2ECF">
            <w:pPr>
              <w:rPr>
                <w:lang w:val="nl-NL"/>
              </w:rPr>
            </w:pPr>
            <w:r w:rsidRPr="00A621C3">
              <w:rPr>
                <w:lang w:val="nl-NL"/>
              </w:rPr>
              <w:t xml:space="preserve">Bij geschiktheid van de vragen kunnen deze algemeen op het platform worden gebruikt, waarbij geldt: </w:t>
            </w:r>
          </w:p>
        </w:tc>
      </w:tr>
      <w:tr w:rsidR="00A621C3" w:rsidRPr="00A621C3" w:rsidTr="00A621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0" w:type="dxa"/>
          </w:tcPr>
          <w:p w:rsidR="00A621C3" w:rsidRPr="00A621C3" w:rsidRDefault="00A621C3" w:rsidP="00EF2ECF">
            <w:pPr>
              <w:pStyle w:val="ListParagraph"/>
              <w:numPr>
                <w:ilvl w:val="0"/>
                <w:numId w:val="8"/>
              </w:numPr>
              <w:rPr>
                <w:lang w:val="nl-NL"/>
              </w:rPr>
            </w:pPr>
            <w:r w:rsidRPr="00A621C3">
              <w:rPr>
                <w:lang w:val="nl-NL"/>
              </w:rPr>
              <w:t xml:space="preserve">De vragen worden geanonimiseerd (auteur wordt: afd. Anatomie, LUMC). </w:t>
            </w:r>
          </w:p>
        </w:tc>
      </w:tr>
      <w:tr w:rsidR="00A621C3" w:rsidRPr="00A621C3" w:rsidTr="00A621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0" w:type="dxa"/>
          </w:tcPr>
          <w:p w:rsidR="00A621C3" w:rsidRPr="00A621C3" w:rsidRDefault="00A621C3" w:rsidP="00EF2ECF">
            <w:pPr>
              <w:pStyle w:val="ListParagraph"/>
              <w:numPr>
                <w:ilvl w:val="0"/>
                <w:numId w:val="8"/>
              </w:numPr>
              <w:rPr>
                <w:lang w:val="nl-NL"/>
              </w:rPr>
            </w:pPr>
            <w:r w:rsidRPr="00A621C3">
              <w:rPr>
                <w:lang w:val="nl-NL"/>
              </w:rPr>
              <w:t>U draagt het copyright over aan de afd. Anatomie, LUMC, en de vragen worden onder een open (Creative Commons) licentie op het platform aangeboden.</w:t>
            </w:r>
          </w:p>
        </w:tc>
      </w:tr>
      <w:tr w:rsidR="00A621C3" w:rsidRPr="00A621C3" w:rsidTr="00A621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0" w:type="dxa"/>
          </w:tcPr>
          <w:p w:rsidR="00A621C3" w:rsidRPr="00A621C3" w:rsidRDefault="00A621C3" w:rsidP="00EF2ECF">
            <w:pPr>
              <w:rPr>
                <w:i/>
                <w:lang w:val="nl-NL"/>
              </w:rPr>
            </w:pPr>
            <w:r w:rsidRPr="00A621C3">
              <w:rPr>
                <w:i/>
                <w:lang w:val="nl-NL"/>
              </w:rPr>
              <w:t>*doorhalen wat niet van toepassing is.</w:t>
            </w:r>
          </w:p>
        </w:tc>
      </w:tr>
      <w:tr w:rsidR="00A621C3" w:rsidRPr="00A621C3" w:rsidTr="00A621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0" w:type="dxa"/>
          </w:tcPr>
          <w:p w:rsidR="00A621C3" w:rsidRPr="00A621C3" w:rsidRDefault="00A621C3" w:rsidP="00EF2ECF">
            <w:pPr>
              <w:rPr>
                <w:i/>
                <w:lang w:val="nl-NL"/>
              </w:rPr>
            </w:pPr>
          </w:p>
        </w:tc>
      </w:tr>
      <w:tr w:rsidR="00A621C3" w:rsidRPr="00B12223" w:rsidTr="00A621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0" w:type="dxa"/>
          </w:tcPr>
          <w:p w:rsidR="00A621C3" w:rsidRPr="00B12223" w:rsidRDefault="00A621C3" w:rsidP="00F926C3">
            <w:pPr>
              <w:rPr>
                <w:i/>
                <w:lang w:val="nl-NL"/>
              </w:rPr>
            </w:pPr>
            <w:r w:rsidRPr="00A621C3">
              <w:rPr>
                <w:b/>
                <w:lang w:val="nl-NL"/>
              </w:rPr>
              <w:t xml:space="preserve">*Uw keuze heeft </w:t>
            </w:r>
            <w:r w:rsidRPr="00A621C3">
              <w:rPr>
                <w:b/>
                <w:u w:val="single"/>
                <w:lang w:val="nl-NL"/>
              </w:rPr>
              <w:t>geen</w:t>
            </w:r>
            <w:r w:rsidRPr="00A621C3">
              <w:rPr>
                <w:b/>
                <w:lang w:val="nl-NL"/>
              </w:rPr>
              <w:t xml:space="preserve"> invloed op de beoordeling van uw opdracht</w:t>
            </w:r>
          </w:p>
        </w:tc>
      </w:tr>
    </w:tbl>
    <w:p w:rsidR="00112519" w:rsidRPr="00B12223" w:rsidRDefault="00112519" w:rsidP="00112519">
      <w:pPr>
        <w:rPr>
          <w:i/>
          <w:lang w:val="nl-NL"/>
        </w:rPr>
      </w:pPr>
    </w:p>
    <w:p w:rsidR="00112519" w:rsidRDefault="00112519" w:rsidP="003B58D9">
      <w:pPr>
        <w:rPr>
          <w:lang w:val="nl-NL"/>
        </w:rPr>
      </w:pPr>
    </w:p>
    <w:p w:rsidR="00F926C3" w:rsidRDefault="00F926C3" w:rsidP="00F926C3">
      <w:pPr>
        <w:pStyle w:val="Heading2"/>
        <w:rPr>
          <w:lang w:val="nl-NL"/>
        </w:rPr>
      </w:pPr>
      <w:r>
        <w:rPr>
          <w:lang w:val="nl-NL"/>
        </w:rPr>
        <w:t>Succes!</w:t>
      </w:r>
    </w:p>
    <w:sectPr w:rsidR="00F926C3" w:rsidSect="00A77358">
      <w:footerReference w:type="default" r:id="rId23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5A5" w:rsidRDefault="00F575A5" w:rsidP="00B12223">
      <w:pPr>
        <w:spacing w:line="240" w:lineRule="auto"/>
      </w:pPr>
      <w:r>
        <w:separator/>
      </w:r>
    </w:p>
  </w:endnote>
  <w:endnote w:type="continuationSeparator" w:id="0">
    <w:p w:rsidR="00F575A5" w:rsidRDefault="00F575A5" w:rsidP="00B122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383706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12223" w:rsidRDefault="00B1222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575A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12223" w:rsidRDefault="00B1222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5A5" w:rsidRDefault="00F575A5" w:rsidP="00B12223">
      <w:pPr>
        <w:spacing w:line="240" w:lineRule="auto"/>
      </w:pPr>
      <w:r>
        <w:separator/>
      </w:r>
    </w:p>
  </w:footnote>
  <w:footnote w:type="continuationSeparator" w:id="0">
    <w:p w:rsidR="00F575A5" w:rsidRDefault="00F575A5" w:rsidP="00B1222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F7CCC"/>
    <w:multiLevelType w:val="hybridMultilevel"/>
    <w:tmpl w:val="00BEC0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5CB405A"/>
    <w:multiLevelType w:val="hybridMultilevel"/>
    <w:tmpl w:val="D63E8C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4AC0AEA"/>
    <w:multiLevelType w:val="hybridMultilevel"/>
    <w:tmpl w:val="A3685576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>
    <w:nsid w:val="2B010822"/>
    <w:multiLevelType w:val="hybridMultilevel"/>
    <w:tmpl w:val="9C98EA52"/>
    <w:lvl w:ilvl="0" w:tplc="39247B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D9C09C2">
      <w:start w:val="1"/>
      <w:numFmt w:val="bullet"/>
      <w:pStyle w:val="Index2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D072FBC"/>
    <w:multiLevelType w:val="hybridMultilevel"/>
    <w:tmpl w:val="157E0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637B37"/>
    <w:multiLevelType w:val="hybridMultilevel"/>
    <w:tmpl w:val="8EDCF6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D81A00"/>
    <w:multiLevelType w:val="hybridMultilevel"/>
    <w:tmpl w:val="E2FA40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F0E3917"/>
    <w:multiLevelType w:val="hybridMultilevel"/>
    <w:tmpl w:val="E5103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6C96311"/>
    <w:multiLevelType w:val="hybridMultilevel"/>
    <w:tmpl w:val="7AC2CA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C81FD6"/>
    <w:multiLevelType w:val="hybridMultilevel"/>
    <w:tmpl w:val="86782B4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DDE353C"/>
    <w:multiLevelType w:val="hybridMultilevel"/>
    <w:tmpl w:val="0A50E1D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6603A3"/>
    <w:multiLevelType w:val="hybridMultilevel"/>
    <w:tmpl w:val="FAD431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F73EFC"/>
    <w:multiLevelType w:val="hybridMultilevel"/>
    <w:tmpl w:val="159A1B44"/>
    <w:lvl w:ilvl="0" w:tplc="0413000F">
      <w:start w:val="1"/>
      <w:numFmt w:val="decimal"/>
      <w:lvlText w:val="%1."/>
      <w:lvlJc w:val="left"/>
      <w:pPr>
        <w:ind w:left="1080" w:hanging="360"/>
      </w:p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0"/>
  </w:num>
  <w:num w:numId="8">
    <w:abstractNumId w:val="8"/>
  </w:num>
  <w:num w:numId="9">
    <w:abstractNumId w:val="5"/>
  </w:num>
  <w:num w:numId="10">
    <w:abstractNumId w:val="11"/>
  </w:num>
  <w:num w:numId="11">
    <w:abstractNumId w:val="9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68A"/>
    <w:rsid w:val="00003BC7"/>
    <w:rsid w:val="00004814"/>
    <w:rsid w:val="000049F5"/>
    <w:rsid w:val="0000699D"/>
    <w:rsid w:val="00007B3F"/>
    <w:rsid w:val="00010A1D"/>
    <w:rsid w:val="00011205"/>
    <w:rsid w:val="000134CB"/>
    <w:rsid w:val="00021172"/>
    <w:rsid w:val="000240A5"/>
    <w:rsid w:val="00026412"/>
    <w:rsid w:val="00026E46"/>
    <w:rsid w:val="00027D0C"/>
    <w:rsid w:val="0003017D"/>
    <w:rsid w:val="000307B6"/>
    <w:rsid w:val="00032887"/>
    <w:rsid w:val="00032B9F"/>
    <w:rsid w:val="000371FE"/>
    <w:rsid w:val="00044633"/>
    <w:rsid w:val="00045C26"/>
    <w:rsid w:val="000466F8"/>
    <w:rsid w:val="00050874"/>
    <w:rsid w:val="00050B0C"/>
    <w:rsid w:val="00052CBA"/>
    <w:rsid w:val="000535F9"/>
    <w:rsid w:val="00053793"/>
    <w:rsid w:val="000554AF"/>
    <w:rsid w:val="00055647"/>
    <w:rsid w:val="00057984"/>
    <w:rsid w:val="00062ADC"/>
    <w:rsid w:val="0006680B"/>
    <w:rsid w:val="00073D9E"/>
    <w:rsid w:val="000775E8"/>
    <w:rsid w:val="00077D23"/>
    <w:rsid w:val="00086180"/>
    <w:rsid w:val="00090A0B"/>
    <w:rsid w:val="00091DFC"/>
    <w:rsid w:val="00096C8B"/>
    <w:rsid w:val="000975BE"/>
    <w:rsid w:val="000A056F"/>
    <w:rsid w:val="000A0DC1"/>
    <w:rsid w:val="000A1ACC"/>
    <w:rsid w:val="000A4695"/>
    <w:rsid w:val="000A6265"/>
    <w:rsid w:val="000A62C0"/>
    <w:rsid w:val="000A78D1"/>
    <w:rsid w:val="000B0B9C"/>
    <w:rsid w:val="000C230E"/>
    <w:rsid w:val="000C3865"/>
    <w:rsid w:val="000C3DF7"/>
    <w:rsid w:val="000C51ED"/>
    <w:rsid w:val="000D4A09"/>
    <w:rsid w:val="000D55B1"/>
    <w:rsid w:val="000D6394"/>
    <w:rsid w:val="000D7E87"/>
    <w:rsid w:val="000E4AC0"/>
    <w:rsid w:val="000E5544"/>
    <w:rsid w:val="000E7905"/>
    <w:rsid w:val="000F3797"/>
    <w:rsid w:val="000F66E3"/>
    <w:rsid w:val="0010121D"/>
    <w:rsid w:val="00101F4E"/>
    <w:rsid w:val="00102735"/>
    <w:rsid w:val="0010425F"/>
    <w:rsid w:val="00104830"/>
    <w:rsid w:val="0010682B"/>
    <w:rsid w:val="0011055F"/>
    <w:rsid w:val="0011095C"/>
    <w:rsid w:val="00111E79"/>
    <w:rsid w:val="00112231"/>
    <w:rsid w:val="00112519"/>
    <w:rsid w:val="001136DB"/>
    <w:rsid w:val="00122713"/>
    <w:rsid w:val="00122E18"/>
    <w:rsid w:val="0013352F"/>
    <w:rsid w:val="001416BA"/>
    <w:rsid w:val="0014548D"/>
    <w:rsid w:val="00150BED"/>
    <w:rsid w:val="00156317"/>
    <w:rsid w:val="00157E48"/>
    <w:rsid w:val="00163AAE"/>
    <w:rsid w:val="00171287"/>
    <w:rsid w:val="00175B68"/>
    <w:rsid w:val="00176EBB"/>
    <w:rsid w:val="00185C41"/>
    <w:rsid w:val="00190CAC"/>
    <w:rsid w:val="001918B9"/>
    <w:rsid w:val="001925B5"/>
    <w:rsid w:val="00195160"/>
    <w:rsid w:val="001A08D9"/>
    <w:rsid w:val="001A1A8B"/>
    <w:rsid w:val="001A3BB8"/>
    <w:rsid w:val="001A612A"/>
    <w:rsid w:val="001A6579"/>
    <w:rsid w:val="001A7287"/>
    <w:rsid w:val="001B00D9"/>
    <w:rsid w:val="001B17C1"/>
    <w:rsid w:val="001B5EDA"/>
    <w:rsid w:val="001C41A5"/>
    <w:rsid w:val="001D0CD6"/>
    <w:rsid w:val="001D2276"/>
    <w:rsid w:val="001E06FF"/>
    <w:rsid w:val="001F1B37"/>
    <w:rsid w:val="001F307E"/>
    <w:rsid w:val="001F32EF"/>
    <w:rsid w:val="001F44A5"/>
    <w:rsid w:val="001F6F1A"/>
    <w:rsid w:val="001F7A83"/>
    <w:rsid w:val="00207E33"/>
    <w:rsid w:val="00207E8E"/>
    <w:rsid w:val="0021167C"/>
    <w:rsid w:val="0021225D"/>
    <w:rsid w:val="002158AD"/>
    <w:rsid w:val="00223C3B"/>
    <w:rsid w:val="00224420"/>
    <w:rsid w:val="00225C5B"/>
    <w:rsid w:val="00226733"/>
    <w:rsid w:val="002269A5"/>
    <w:rsid w:val="00231D56"/>
    <w:rsid w:val="002428C3"/>
    <w:rsid w:val="0024537C"/>
    <w:rsid w:val="00251056"/>
    <w:rsid w:val="00254080"/>
    <w:rsid w:val="00255C13"/>
    <w:rsid w:val="002561C3"/>
    <w:rsid w:val="00260C21"/>
    <w:rsid w:val="00260D3C"/>
    <w:rsid w:val="0026263C"/>
    <w:rsid w:val="00264EA1"/>
    <w:rsid w:val="002703E6"/>
    <w:rsid w:val="00271CDE"/>
    <w:rsid w:val="002832DD"/>
    <w:rsid w:val="002876E5"/>
    <w:rsid w:val="002945EB"/>
    <w:rsid w:val="00297F6A"/>
    <w:rsid w:val="002A13B5"/>
    <w:rsid w:val="002A1E9D"/>
    <w:rsid w:val="002A2518"/>
    <w:rsid w:val="002A5B86"/>
    <w:rsid w:val="002B1455"/>
    <w:rsid w:val="002B17F5"/>
    <w:rsid w:val="002B70B8"/>
    <w:rsid w:val="002C3362"/>
    <w:rsid w:val="002C4571"/>
    <w:rsid w:val="002C4647"/>
    <w:rsid w:val="002C5236"/>
    <w:rsid w:val="002C7171"/>
    <w:rsid w:val="002D1C7A"/>
    <w:rsid w:val="002D301B"/>
    <w:rsid w:val="002D4096"/>
    <w:rsid w:val="002D518D"/>
    <w:rsid w:val="002D67F2"/>
    <w:rsid w:val="002F2F24"/>
    <w:rsid w:val="002F2F82"/>
    <w:rsid w:val="002F5E7D"/>
    <w:rsid w:val="002F7D8B"/>
    <w:rsid w:val="00310965"/>
    <w:rsid w:val="00317F04"/>
    <w:rsid w:val="0032215E"/>
    <w:rsid w:val="003229D5"/>
    <w:rsid w:val="0032353E"/>
    <w:rsid w:val="00323750"/>
    <w:rsid w:val="00326A91"/>
    <w:rsid w:val="0032748E"/>
    <w:rsid w:val="00327AE3"/>
    <w:rsid w:val="00341667"/>
    <w:rsid w:val="00341C72"/>
    <w:rsid w:val="00344F69"/>
    <w:rsid w:val="00352D31"/>
    <w:rsid w:val="003553D2"/>
    <w:rsid w:val="003553FA"/>
    <w:rsid w:val="00355D34"/>
    <w:rsid w:val="003573EE"/>
    <w:rsid w:val="003601AC"/>
    <w:rsid w:val="00365264"/>
    <w:rsid w:val="003659E5"/>
    <w:rsid w:val="0037076D"/>
    <w:rsid w:val="0037453B"/>
    <w:rsid w:val="00377081"/>
    <w:rsid w:val="00377EA3"/>
    <w:rsid w:val="00380C14"/>
    <w:rsid w:val="00392BB0"/>
    <w:rsid w:val="0039570A"/>
    <w:rsid w:val="00397827"/>
    <w:rsid w:val="003A4D37"/>
    <w:rsid w:val="003B1C50"/>
    <w:rsid w:val="003B58D9"/>
    <w:rsid w:val="003C0B07"/>
    <w:rsid w:val="003C27F7"/>
    <w:rsid w:val="003C6526"/>
    <w:rsid w:val="003C79D0"/>
    <w:rsid w:val="003D2EAD"/>
    <w:rsid w:val="003D593F"/>
    <w:rsid w:val="003D602E"/>
    <w:rsid w:val="003D78E6"/>
    <w:rsid w:val="003E2A78"/>
    <w:rsid w:val="003E62A6"/>
    <w:rsid w:val="003E6A50"/>
    <w:rsid w:val="003E6C2A"/>
    <w:rsid w:val="003E6E66"/>
    <w:rsid w:val="003F0FDA"/>
    <w:rsid w:val="003F2BDE"/>
    <w:rsid w:val="003F3887"/>
    <w:rsid w:val="00402F42"/>
    <w:rsid w:val="00403711"/>
    <w:rsid w:val="0041146A"/>
    <w:rsid w:val="00411A60"/>
    <w:rsid w:val="00417ADF"/>
    <w:rsid w:val="00422AC4"/>
    <w:rsid w:val="00425381"/>
    <w:rsid w:val="00425483"/>
    <w:rsid w:val="004262B4"/>
    <w:rsid w:val="004312AC"/>
    <w:rsid w:val="00433E34"/>
    <w:rsid w:val="00435B35"/>
    <w:rsid w:val="00437CC2"/>
    <w:rsid w:val="00446F77"/>
    <w:rsid w:val="00447CA5"/>
    <w:rsid w:val="00447D67"/>
    <w:rsid w:val="00455D59"/>
    <w:rsid w:val="00460619"/>
    <w:rsid w:val="00460DFF"/>
    <w:rsid w:val="00463BDA"/>
    <w:rsid w:val="00465F42"/>
    <w:rsid w:val="00471BE3"/>
    <w:rsid w:val="004729C2"/>
    <w:rsid w:val="00475163"/>
    <w:rsid w:val="004753BD"/>
    <w:rsid w:val="0047633D"/>
    <w:rsid w:val="0047742C"/>
    <w:rsid w:val="0048628E"/>
    <w:rsid w:val="00492B28"/>
    <w:rsid w:val="004A1AE4"/>
    <w:rsid w:val="004A4C13"/>
    <w:rsid w:val="004A6D62"/>
    <w:rsid w:val="004B0BCA"/>
    <w:rsid w:val="004B104A"/>
    <w:rsid w:val="004B1AA9"/>
    <w:rsid w:val="004B4561"/>
    <w:rsid w:val="004B6C63"/>
    <w:rsid w:val="004C4A6A"/>
    <w:rsid w:val="004C4AEF"/>
    <w:rsid w:val="004C6C13"/>
    <w:rsid w:val="004D19BF"/>
    <w:rsid w:val="004D4C4E"/>
    <w:rsid w:val="004E106B"/>
    <w:rsid w:val="004E4197"/>
    <w:rsid w:val="004E575F"/>
    <w:rsid w:val="004E63CF"/>
    <w:rsid w:val="004F10AB"/>
    <w:rsid w:val="004F2487"/>
    <w:rsid w:val="004F2D98"/>
    <w:rsid w:val="004F4E8E"/>
    <w:rsid w:val="004F500B"/>
    <w:rsid w:val="004F6B34"/>
    <w:rsid w:val="004F6E9C"/>
    <w:rsid w:val="005025D4"/>
    <w:rsid w:val="005109A6"/>
    <w:rsid w:val="0051104F"/>
    <w:rsid w:val="00513645"/>
    <w:rsid w:val="005157A3"/>
    <w:rsid w:val="00521123"/>
    <w:rsid w:val="00523408"/>
    <w:rsid w:val="00535599"/>
    <w:rsid w:val="00537B6D"/>
    <w:rsid w:val="00541331"/>
    <w:rsid w:val="005437B6"/>
    <w:rsid w:val="0054661E"/>
    <w:rsid w:val="00552066"/>
    <w:rsid w:val="005546E4"/>
    <w:rsid w:val="00554FC5"/>
    <w:rsid w:val="005551CE"/>
    <w:rsid w:val="00557233"/>
    <w:rsid w:val="005702F3"/>
    <w:rsid w:val="00575776"/>
    <w:rsid w:val="005761E3"/>
    <w:rsid w:val="00576DFE"/>
    <w:rsid w:val="00577816"/>
    <w:rsid w:val="00577D5A"/>
    <w:rsid w:val="00585ABC"/>
    <w:rsid w:val="00586E87"/>
    <w:rsid w:val="00587B6C"/>
    <w:rsid w:val="0059170A"/>
    <w:rsid w:val="00591856"/>
    <w:rsid w:val="005939A2"/>
    <w:rsid w:val="00593A27"/>
    <w:rsid w:val="00594AC2"/>
    <w:rsid w:val="005A302E"/>
    <w:rsid w:val="005A4EE3"/>
    <w:rsid w:val="005B1FB3"/>
    <w:rsid w:val="005B3199"/>
    <w:rsid w:val="005B7248"/>
    <w:rsid w:val="005C2841"/>
    <w:rsid w:val="005C2AFE"/>
    <w:rsid w:val="005C561B"/>
    <w:rsid w:val="005C6090"/>
    <w:rsid w:val="005D0DE3"/>
    <w:rsid w:val="005D33EA"/>
    <w:rsid w:val="005D6DB2"/>
    <w:rsid w:val="005D713A"/>
    <w:rsid w:val="005D7D7B"/>
    <w:rsid w:val="005E0C84"/>
    <w:rsid w:val="005E4430"/>
    <w:rsid w:val="005E4640"/>
    <w:rsid w:val="005E7E44"/>
    <w:rsid w:val="005F17EE"/>
    <w:rsid w:val="005F57BA"/>
    <w:rsid w:val="005F5AF4"/>
    <w:rsid w:val="005F6136"/>
    <w:rsid w:val="00600591"/>
    <w:rsid w:val="00605E10"/>
    <w:rsid w:val="0060646B"/>
    <w:rsid w:val="00606A4F"/>
    <w:rsid w:val="00607D1D"/>
    <w:rsid w:val="006100AA"/>
    <w:rsid w:val="006216D3"/>
    <w:rsid w:val="00626EAA"/>
    <w:rsid w:val="00636A68"/>
    <w:rsid w:val="00640153"/>
    <w:rsid w:val="00644F3C"/>
    <w:rsid w:val="00651FAA"/>
    <w:rsid w:val="00652F80"/>
    <w:rsid w:val="00655B96"/>
    <w:rsid w:val="00656467"/>
    <w:rsid w:val="00656C01"/>
    <w:rsid w:val="0066473C"/>
    <w:rsid w:val="00667451"/>
    <w:rsid w:val="00670177"/>
    <w:rsid w:val="00672AFC"/>
    <w:rsid w:val="00677413"/>
    <w:rsid w:val="00683862"/>
    <w:rsid w:val="00683A16"/>
    <w:rsid w:val="0069004E"/>
    <w:rsid w:val="006907AA"/>
    <w:rsid w:val="006909B2"/>
    <w:rsid w:val="00696ECF"/>
    <w:rsid w:val="0069728C"/>
    <w:rsid w:val="006A2C91"/>
    <w:rsid w:val="006A2CFB"/>
    <w:rsid w:val="006A3CC9"/>
    <w:rsid w:val="006B1351"/>
    <w:rsid w:val="006B2E02"/>
    <w:rsid w:val="006B375D"/>
    <w:rsid w:val="006C133E"/>
    <w:rsid w:val="006C1BBE"/>
    <w:rsid w:val="006C310C"/>
    <w:rsid w:val="006C4ED2"/>
    <w:rsid w:val="006C5E1C"/>
    <w:rsid w:val="006C7FA8"/>
    <w:rsid w:val="006D0193"/>
    <w:rsid w:val="006D4EDA"/>
    <w:rsid w:val="006D7F12"/>
    <w:rsid w:val="006E0937"/>
    <w:rsid w:val="006E10CE"/>
    <w:rsid w:val="006E55A1"/>
    <w:rsid w:val="006F366C"/>
    <w:rsid w:val="006F3D21"/>
    <w:rsid w:val="00701A17"/>
    <w:rsid w:val="00701B1B"/>
    <w:rsid w:val="00706060"/>
    <w:rsid w:val="007066CF"/>
    <w:rsid w:val="007138DD"/>
    <w:rsid w:val="00717CC9"/>
    <w:rsid w:val="00723463"/>
    <w:rsid w:val="00734232"/>
    <w:rsid w:val="007351D7"/>
    <w:rsid w:val="0074209D"/>
    <w:rsid w:val="007435F9"/>
    <w:rsid w:val="00747A78"/>
    <w:rsid w:val="00747F33"/>
    <w:rsid w:val="00753AA7"/>
    <w:rsid w:val="00755D9E"/>
    <w:rsid w:val="00757647"/>
    <w:rsid w:val="00757C97"/>
    <w:rsid w:val="00766EE8"/>
    <w:rsid w:val="00770289"/>
    <w:rsid w:val="0077359A"/>
    <w:rsid w:val="00773A7E"/>
    <w:rsid w:val="007750CF"/>
    <w:rsid w:val="00775AA2"/>
    <w:rsid w:val="00776DC5"/>
    <w:rsid w:val="00782CA4"/>
    <w:rsid w:val="0079782E"/>
    <w:rsid w:val="007A20B2"/>
    <w:rsid w:val="007B05FB"/>
    <w:rsid w:val="007B2E86"/>
    <w:rsid w:val="007B2FB9"/>
    <w:rsid w:val="007B37B4"/>
    <w:rsid w:val="007B5107"/>
    <w:rsid w:val="007B5E78"/>
    <w:rsid w:val="007C0FBC"/>
    <w:rsid w:val="007C4DDD"/>
    <w:rsid w:val="007C4F17"/>
    <w:rsid w:val="007D6B45"/>
    <w:rsid w:val="007D6CC7"/>
    <w:rsid w:val="007E556B"/>
    <w:rsid w:val="007E720F"/>
    <w:rsid w:val="007F3EAC"/>
    <w:rsid w:val="007F4BEC"/>
    <w:rsid w:val="007F542F"/>
    <w:rsid w:val="0080493B"/>
    <w:rsid w:val="0081325A"/>
    <w:rsid w:val="00814E52"/>
    <w:rsid w:val="008153B7"/>
    <w:rsid w:val="0081701A"/>
    <w:rsid w:val="008205AE"/>
    <w:rsid w:val="00823B08"/>
    <w:rsid w:val="00824266"/>
    <w:rsid w:val="00826734"/>
    <w:rsid w:val="00826AC8"/>
    <w:rsid w:val="00826D79"/>
    <w:rsid w:val="0083055A"/>
    <w:rsid w:val="00830AA8"/>
    <w:rsid w:val="00834684"/>
    <w:rsid w:val="00841189"/>
    <w:rsid w:val="0084568A"/>
    <w:rsid w:val="00846D19"/>
    <w:rsid w:val="00852BA6"/>
    <w:rsid w:val="00855E99"/>
    <w:rsid w:val="00857B80"/>
    <w:rsid w:val="00877C95"/>
    <w:rsid w:val="00881371"/>
    <w:rsid w:val="00881770"/>
    <w:rsid w:val="0088281A"/>
    <w:rsid w:val="00883628"/>
    <w:rsid w:val="00884352"/>
    <w:rsid w:val="008843F8"/>
    <w:rsid w:val="0088483E"/>
    <w:rsid w:val="008921A0"/>
    <w:rsid w:val="00892265"/>
    <w:rsid w:val="00892645"/>
    <w:rsid w:val="00892820"/>
    <w:rsid w:val="008A2EA6"/>
    <w:rsid w:val="008A2F80"/>
    <w:rsid w:val="008A4374"/>
    <w:rsid w:val="008B1320"/>
    <w:rsid w:val="008B5ADC"/>
    <w:rsid w:val="008B5C09"/>
    <w:rsid w:val="008C12AC"/>
    <w:rsid w:val="008C14FC"/>
    <w:rsid w:val="008C4121"/>
    <w:rsid w:val="008C593E"/>
    <w:rsid w:val="008C5B2E"/>
    <w:rsid w:val="008C744D"/>
    <w:rsid w:val="008D069D"/>
    <w:rsid w:val="008D0B14"/>
    <w:rsid w:val="008D1578"/>
    <w:rsid w:val="008D5A95"/>
    <w:rsid w:val="008E0130"/>
    <w:rsid w:val="008E15C2"/>
    <w:rsid w:val="008F01D1"/>
    <w:rsid w:val="008F46D7"/>
    <w:rsid w:val="008F5239"/>
    <w:rsid w:val="008F5299"/>
    <w:rsid w:val="008F66BD"/>
    <w:rsid w:val="009000CE"/>
    <w:rsid w:val="009005FB"/>
    <w:rsid w:val="00905274"/>
    <w:rsid w:val="0090567D"/>
    <w:rsid w:val="00906E6A"/>
    <w:rsid w:val="0091526F"/>
    <w:rsid w:val="0091559A"/>
    <w:rsid w:val="009163FC"/>
    <w:rsid w:val="0092570A"/>
    <w:rsid w:val="00925862"/>
    <w:rsid w:val="009275B0"/>
    <w:rsid w:val="00930968"/>
    <w:rsid w:val="00931C5A"/>
    <w:rsid w:val="0093496C"/>
    <w:rsid w:val="0094180A"/>
    <w:rsid w:val="009436CA"/>
    <w:rsid w:val="009465C2"/>
    <w:rsid w:val="0095111C"/>
    <w:rsid w:val="00951511"/>
    <w:rsid w:val="009521E4"/>
    <w:rsid w:val="009567AE"/>
    <w:rsid w:val="00956AEC"/>
    <w:rsid w:val="0095713A"/>
    <w:rsid w:val="009572B0"/>
    <w:rsid w:val="00973C62"/>
    <w:rsid w:val="0097584D"/>
    <w:rsid w:val="00980455"/>
    <w:rsid w:val="009822A6"/>
    <w:rsid w:val="0098358C"/>
    <w:rsid w:val="00990A64"/>
    <w:rsid w:val="00990E93"/>
    <w:rsid w:val="00992CD3"/>
    <w:rsid w:val="00993309"/>
    <w:rsid w:val="00996746"/>
    <w:rsid w:val="00997C67"/>
    <w:rsid w:val="009B056A"/>
    <w:rsid w:val="009B5633"/>
    <w:rsid w:val="009B6D2B"/>
    <w:rsid w:val="009D1641"/>
    <w:rsid w:val="009D28C6"/>
    <w:rsid w:val="009D3BF2"/>
    <w:rsid w:val="009E0E37"/>
    <w:rsid w:val="009E3F53"/>
    <w:rsid w:val="009E4252"/>
    <w:rsid w:val="009E66B5"/>
    <w:rsid w:val="009F325A"/>
    <w:rsid w:val="009F3896"/>
    <w:rsid w:val="009F4A58"/>
    <w:rsid w:val="009F7A47"/>
    <w:rsid w:val="009F7FB4"/>
    <w:rsid w:val="00A0252D"/>
    <w:rsid w:val="00A02FFD"/>
    <w:rsid w:val="00A041E2"/>
    <w:rsid w:val="00A107F4"/>
    <w:rsid w:val="00A1324B"/>
    <w:rsid w:val="00A13E8F"/>
    <w:rsid w:val="00A148F1"/>
    <w:rsid w:val="00A16A36"/>
    <w:rsid w:val="00A16F76"/>
    <w:rsid w:val="00A2090C"/>
    <w:rsid w:val="00A20F8A"/>
    <w:rsid w:val="00A257D5"/>
    <w:rsid w:val="00A362AA"/>
    <w:rsid w:val="00A43D63"/>
    <w:rsid w:val="00A5230B"/>
    <w:rsid w:val="00A523A0"/>
    <w:rsid w:val="00A52564"/>
    <w:rsid w:val="00A52AD9"/>
    <w:rsid w:val="00A538FD"/>
    <w:rsid w:val="00A6033B"/>
    <w:rsid w:val="00A603C9"/>
    <w:rsid w:val="00A6054F"/>
    <w:rsid w:val="00A60EBE"/>
    <w:rsid w:val="00A621C3"/>
    <w:rsid w:val="00A637C7"/>
    <w:rsid w:val="00A63D2D"/>
    <w:rsid w:val="00A66CEB"/>
    <w:rsid w:val="00A7342F"/>
    <w:rsid w:val="00A745F9"/>
    <w:rsid w:val="00A754DA"/>
    <w:rsid w:val="00A75EF3"/>
    <w:rsid w:val="00A77358"/>
    <w:rsid w:val="00A80517"/>
    <w:rsid w:val="00A805C7"/>
    <w:rsid w:val="00A8260B"/>
    <w:rsid w:val="00A836A3"/>
    <w:rsid w:val="00A843BA"/>
    <w:rsid w:val="00A913B1"/>
    <w:rsid w:val="00A91747"/>
    <w:rsid w:val="00A92BB9"/>
    <w:rsid w:val="00A93C74"/>
    <w:rsid w:val="00A94E47"/>
    <w:rsid w:val="00A95700"/>
    <w:rsid w:val="00AA0C12"/>
    <w:rsid w:val="00AA275E"/>
    <w:rsid w:val="00AA4AE2"/>
    <w:rsid w:val="00AA53DD"/>
    <w:rsid w:val="00AA54F0"/>
    <w:rsid w:val="00AB3904"/>
    <w:rsid w:val="00AB5408"/>
    <w:rsid w:val="00AC199E"/>
    <w:rsid w:val="00AC5A82"/>
    <w:rsid w:val="00AD38E0"/>
    <w:rsid w:val="00AD6B93"/>
    <w:rsid w:val="00AD76D0"/>
    <w:rsid w:val="00AE3CAA"/>
    <w:rsid w:val="00AE61AD"/>
    <w:rsid w:val="00AE70AF"/>
    <w:rsid w:val="00AF0729"/>
    <w:rsid w:val="00AF25DE"/>
    <w:rsid w:val="00AF38A0"/>
    <w:rsid w:val="00AF4061"/>
    <w:rsid w:val="00AF5741"/>
    <w:rsid w:val="00B0342B"/>
    <w:rsid w:val="00B07D79"/>
    <w:rsid w:val="00B1027C"/>
    <w:rsid w:val="00B10729"/>
    <w:rsid w:val="00B12223"/>
    <w:rsid w:val="00B13C76"/>
    <w:rsid w:val="00B15DBE"/>
    <w:rsid w:val="00B20E70"/>
    <w:rsid w:val="00B22868"/>
    <w:rsid w:val="00B22E1D"/>
    <w:rsid w:val="00B2433D"/>
    <w:rsid w:val="00B2448A"/>
    <w:rsid w:val="00B24D45"/>
    <w:rsid w:val="00B24DF0"/>
    <w:rsid w:val="00B30536"/>
    <w:rsid w:val="00B32E17"/>
    <w:rsid w:val="00B33A45"/>
    <w:rsid w:val="00B35B83"/>
    <w:rsid w:val="00B37B06"/>
    <w:rsid w:val="00B4673E"/>
    <w:rsid w:val="00B53350"/>
    <w:rsid w:val="00B5637A"/>
    <w:rsid w:val="00B616A4"/>
    <w:rsid w:val="00B62E9D"/>
    <w:rsid w:val="00B63F19"/>
    <w:rsid w:val="00B64DE0"/>
    <w:rsid w:val="00B71285"/>
    <w:rsid w:val="00B725EB"/>
    <w:rsid w:val="00B76039"/>
    <w:rsid w:val="00B76ADA"/>
    <w:rsid w:val="00B8268B"/>
    <w:rsid w:val="00B832B3"/>
    <w:rsid w:val="00B941F0"/>
    <w:rsid w:val="00B963FF"/>
    <w:rsid w:val="00B96856"/>
    <w:rsid w:val="00BA3375"/>
    <w:rsid w:val="00BA35E6"/>
    <w:rsid w:val="00BA4CE6"/>
    <w:rsid w:val="00BA527A"/>
    <w:rsid w:val="00BA566F"/>
    <w:rsid w:val="00BB1B8C"/>
    <w:rsid w:val="00BB3300"/>
    <w:rsid w:val="00BB39CE"/>
    <w:rsid w:val="00BB4287"/>
    <w:rsid w:val="00BC1747"/>
    <w:rsid w:val="00BC5645"/>
    <w:rsid w:val="00BC5DA2"/>
    <w:rsid w:val="00BD17AA"/>
    <w:rsid w:val="00BE17A6"/>
    <w:rsid w:val="00BE20F5"/>
    <w:rsid w:val="00BE4BFF"/>
    <w:rsid w:val="00BE5833"/>
    <w:rsid w:val="00BF6D90"/>
    <w:rsid w:val="00C015D1"/>
    <w:rsid w:val="00C02FA4"/>
    <w:rsid w:val="00C1003D"/>
    <w:rsid w:val="00C11906"/>
    <w:rsid w:val="00C11F93"/>
    <w:rsid w:val="00C12889"/>
    <w:rsid w:val="00C14EE7"/>
    <w:rsid w:val="00C24723"/>
    <w:rsid w:val="00C24E60"/>
    <w:rsid w:val="00C25CDC"/>
    <w:rsid w:val="00C26644"/>
    <w:rsid w:val="00C27AB4"/>
    <w:rsid w:val="00C3098A"/>
    <w:rsid w:val="00C3406A"/>
    <w:rsid w:val="00C35CBE"/>
    <w:rsid w:val="00C400D8"/>
    <w:rsid w:val="00C40C07"/>
    <w:rsid w:val="00C424DB"/>
    <w:rsid w:val="00C444A9"/>
    <w:rsid w:val="00C46336"/>
    <w:rsid w:val="00C47E9B"/>
    <w:rsid w:val="00C50746"/>
    <w:rsid w:val="00C56DFF"/>
    <w:rsid w:val="00C57033"/>
    <w:rsid w:val="00C57A75"/>
    <w:rsid w:val="00C57CBB"/>
    <w:rsid w:val="00C57DDA"/>
    <w:rsid w:val="00C61975"/>
    <w:rsid w:val="00C62AF3"/>
    <w:rsid w:val="00C6378C"/>
    <w:rsid w:val="00C7311D"/>
    <w:rsid w:val="00C803DB"/>
    <w:rsid w:val="00C81655"/>
    <w:rsid w:val="00C8289A"/>
    <w:rsid w:val="00C828A5"/>
    <w:rsid w:val="00C835B7"/>
    <w:rsid w:val="00C86C37"/>
    <w:rsid w:val="00C904CC"/>
    <w:rsid w:val="00C9120F"/>
    <w:rsid w:val="00C91214"/>
    <w:rsid w:val="00C93B6C"/>
    <w:rsid w:val="00C95A8F"/>
    <w:rsid w:val="00C97E22"/>
    <w:rsid w:val="00C97E38"/>
    <w:rsid w:val="00CA22D8"/>
    <w:rsid w:val="00CA5786"/>
    <w:rsid w:val="00CA7D37"/>
    <w:rsid w:val="00CB356A"/>
    <w:rsid w:val="00CB51F1"/>
    <w:rsid w:val="00CC1B03"/>
    <w:rsid w:val="00CC22BA"/>
    <w:rsid w:val="00CC2918"/>
    <w:rsid w:val="00CC3D7B"/>
    <w:rsid w:val="00CC616B"/>
    <w:rsid w:val="00CC6F53"/>
    <w:rsid w:val="00CD0C2C"/>
    <w:rsid w:val="00CD45D4"/>
    <w:rsid w:val="00CD580C"/>
    <w:rsid w:val="00CD6760"/>
    <w:rsid w:val="00CE2BEA"/>
    <w:rsid w:val="00CE4726"/>
    <w:rsid w:val="00CF7BBD"/>
    <w:rsid w:val="00D0018B"/>
    <w:rsid w:val="00D0339B"/>
    <w:rsid w:val="00D051AB"/>
    <w:rsid w:val="00D078D9"/>
    <w:rsid w:val="00D1748B"/>
    <w:rsid w:val="00D31232"/>
    <w:rsid w:val="00D31595"/>
    <w:rsid w:val="00D31A74"/>
    <w:rsid w:val="00D34721"/>
    <w:rsid w:val="00D3487B"/>
    <w:rsid w:val="00D35E06"/>
    <w:rsid w:val="00D362EC"/>
    <w:rsid w:val="00D3794C"/>
    <w:rsid w:val="00D416B7"/>
    <w:rsid w:val="00D463EF"/>
    <w:rsid w:val="00D466B3"/>
    <w:rsid w:val="00D46E75"/>
    <w:rsid w:val="00D50AAF"/>
    <w:rsid w:val="00D50AF8"/>
    <w:rsid w:val="00D51A84"/>
    <w:rsid w:val="00D51A8F"/>
    <w:rsid w:val="00D523FF"/>
    <w:rsid w:val="00D5377A"/>
    <w:rsid w:val="00D620D8"/>
    <w:rsid w:val="00D6796A"/>
    <w:rsid w:val="00D67DAC"/>
    <w:rsid w:val="00D70FE0"/>
    <w:rsid w:val="00D7270E"/>
    <w:rsid w:val="00D72730"/>
    <w:rsid w:val="00D74FBD"/>
    <w:rsid w:val="00D75D0B"/>
    <w:rsid w:val="00D83027"/>
    <w:rsid w:val="00D8377D"/>
    <w:rsid w:val="00D839F9"/>
    <w:rsid w:val="00D8515A"/>
    <w:rsid w:val="00D879B9"/>
    <w:rsid w:val="00D91912"/>
    <w:rsid w:val="00D919DC"/>
    <w:rsid w:val="00D94B23"/>
    <w:rsid w:val="00D96E76"/>
    <w:rsid w:val="00DA7B18"/>
    <w:rsid w:val="00DB20A3"/>
    <w:rsid w:val="00DB2593"/>
    <w:rsid w:val="00DB524A"/>
    <w:rsid w:val="00DB7579"/>
    <w:rsid w:val="00DC05A8"/>
    <w:rsid w:val="00DC4490"/>
    <w:rsid w:val="00DC59A1"/>
    <w:rsid w:val="00DC5EEC"/>
    <w:rsid w:val="00DC67BD"/>
    <w:rsid w:val="00DC7DBB"/>
    <w:rsid w:val="00DD1186"/>
    <w:rsid w:val="00DD3762"/>
    <w:rsid w:val="00DD49CB"/>
    <w:rsid w:val="00DD4F18"/>
    <w:rsid w:val="00DD5DDA"/>
    <w:rsid w:val="00DD6474"/>
    <w:rsid w:val="00DE0EF6"/>
    <w:rsid w:val="00DE1E32"/>
    <w:rsid w:val="00DE3B22"/>
    <w:rsid w:val="00DE4B80"/>
    <w:rsid w:val="00DE5E41"/>
    <w:rsid w:val="00DF0AA6"/>
    <w:rsid w:val="00DF69A7"/>
    <w:rsid w:val="00E005EE"/>
    <w:rsid w:val="00E031C8"/>
    <w:rsid w:val="00E04844"/>
    <w:rsid w:val="00E04B08"/>
    <w:rsid w:val="00E119DB"/>
    <w:rsid w:val="00E16A58"/>
    <w:rsid w:val="00E22B82"/>
    <w:rsid w:val="00E25126"/>
    <w:rsid w:val="00E2746C"/>
    <w:rsid w:val="00E32F0C"/>
    <w:rsid w:val="00E33F61"/>
    <w:rsid w:val="00E376D5"/>
    <w:rsid w:val="00E37F7D"/>
    <w:rsid w:val="00E400DC"/>
    <w:rsid w:val="00E5372F"/>
    <w:rsid w:val="00E56F68"/>
    <w:rsid w:val="00E61019"/>
    <w:rsid w:val="00E63388"/>
    <w:rsid w:val="00E636CF"/>
    <w:rsid w:val="00E67092"/>
    <w:rsid w:val="00E67BF3"/>
    <w:rsid w:val="00E72299"/>
    <w:rsid w:val="00E754AF"/>
    <w:rsid w:val="00E81645"/>
    <w:rsid w:val="00E817D0"/>
    <w:rsid w:val="00E82C96"/>
    <w:rsid w:val="00E83CBF"/>
    <w:rsid w:val="00E8712B"/>
    <w:rsid w:val="00E9089B"/>
    <w:rsid w:val="00E92CAB"/>
    <w:rsid w:val="00E92EED"/>
    <w:rsid w:val="00E96A14"/>
    <w:rsid w:val="00E96E5F"/>
    <w:rsid w:val="00EA0146"/>
    <w:rsid w:val="00EA2328"/>
    <w:rsid w:val="00EA3040"/>
    <w:rsid w:val="00EA3BD2"/>
    <w:rsid w:val="00EA4208"/>
    <w:rsid w:val="00EB2BEB"/>
    <w:rsid w:val="00EB442F"/>
    <w:rsid w:val="00EB4E1D"/>
    <w:rsid w:val="00EB63B4"/>
    <w:rsid w:val="00EC4D40"/>
    <w:rsid w:val="00ED591B"/>
    <w:rsid w:val="00EE1047"/>
    <w:rsid w:val="00EE30FB"/>
    <w:rsid w:val="00EF2472"/>
    <w:rsid w:val="00EF5B44"/>
    <w:rsid w:val="00EF7021"/>
    <w:rsid w:val="00EF7765"/>
    <w:rsid w:val="00F01DC8"/>
    <w:rsid w:val="00F02C13"/>
    <w:rsid w:val="00F02E9D"/>
    <w:rsid w:val="00F046BB"/>
    <w:rsid w:val="00F05424"/>
    <w:rsid w:val="00F056CC"/>
    <w:rsid w:val="00F07BE2"/>
    <w:rsid w:val="00F1203B"/>
    <w:rsid w:val="00F127CF"/>
    <w:rsid w:val="00F16BF6"/>
    <w:rsid w:val="00F2010C"/>
    <w:rsid w:val="00F20769"/>
    <w:rsid w:val="00F20B3A"/>
    <w:rsid w:val="00F20CD4"/>
    <w:rsid w:val="00F21FC9"/>
    <w:rsid w:val="00F24B41"/>
    <w:rsid w:val="00F27714"/>
    <w:rsid w:val="00F44E5E"/>
    <w:rsid w:val="00F45F5F"/>
    <w:rsid w:val="00F51456"/>
    <w:rsid w:val="00F516C9"/>
    <w:rsid w:val="00F51952"/>
    <w:rsid w:val="00F575A5"/>
    <w:rsid w:val="00F57CFC"/>
    <w:rsid w:val="00F608C2"/>
    <w:rsid w:val="00F60DD8"/>
    <w:rsid w:val="00F63589"/>
    <w:rsid w:val="00F66E89"/>
    <w:rsid w:val="00F70E16"/>
    <w:rsid w:val="00F75828"/>
    <w:rsid w:val="00F75BD4"/>
    <w:rsid w:val="00F77FE1"/>
    <w:rsid w:val="00F8628A"/>
    <w:rsid w:val="00F926C3"/>
    <w:rsid w:val="00F95AB2"/>
    <w:rsid w:val="00F9727C"/>
    <w:rsid w:val="00FA326D"/>
    <w:rsid w:val="00FA6C81"/>
    <w:rsid w:val="00FA73C1"/>
    <w:rsid w:val="00FB0842"/>
    <w:rsid w:val="00FB2F0A"/>
    <w:rsid w:val="00FB4698"/>
    <w:rsid w:val="00FB5F4B"/>
    <w:rsid w:val="00FB66FF"/>
    <w:rsid w:val="00FC45DB"/>
    <w:rsid w:val="00FC7546"/>
    <w:rsid w:val="00FD1260"/>
    <w:rsid w:val="00FD628A"/>
    <w:rsid w:val="00FD7B6E"/>
    <w:rsid w:val="00FF0BCB"/>
    <w:rsid w:val="00FF0F2D"/>
    <w:rsid w:val="00FF61F7"/>
    <w:rsid w:val="00FF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>
      <w:pPr>
        <w:spacing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2519"/>
    <w:rPr>
      <w:rFonts w:ascii="Arial" w:hAnsi="Arial"/>
      <w:sz w:val="22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F3EAC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F3EAC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F3EAC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2">
    <w:name w:val="toc 2"/>
    <w:basedOn w:val="Normal"/>
    <w:next w:val="Normal"/>
    <w:autoRedefine/>
    <w:semiHidden/>
    <w:rsid w:val="0013352F"/>
    <w:pPr>
      <w:tabs>
        <w:tab w:val="left" w:pos="900"/>
        <w:tab w:val="right" w:leader="dot" w:pos="10080"/>
      </w:tabs>
      <w:ind w:left="240"/>
    </w:pPr>
    <w:rPr>
      <w:rFonts w:ascii="Calibri" w:hAnsi="Calibri"/>
    </w:rPr>
  </w:style>
  <w:style w:type="paragraph" w:styleId="TOC1">
    <w:name w:val="toc 1"/>
    <w:basedOn w:val="Normal"/>
    <w:next w:val="Normal"/>
    <w:autoRedefine/>
    <w:semiHidden/>
    <w:rsid w:val="0013352F"/>
    <w:rPr>
      <w:rFonts w:ascii="Calibri" w:hAnsi="Calibri"/>
      <w:b/>
    </w:rPr>
  </w:style>
  <w:style w:type="paragraph" w:customStyle="1" w:styleId="Opmaakprofiel1">
    <w:name w:val="Opmaakprofiel1"/>
    <w:basedOn w:val="TOC1"/>
    <w:rsid w:val="00656C01"/>
    <w:pPr>
      <w:tabs>
        <w:tab w:val="right" w:leader="dot" w:pos="8630"/>
      </w:tabs>
      <w:spacing w:before="120" w:after="120" w:line="220" w:lineRule="atLeast"/>
    </w:pPr>
    <w:rPr>
      <w:rFonts w:ascii="Arial" w:hAnsi="Arial"/>
      <w:sz w:val="20"/>
      <w:szCs w:val="20"/>
      <w:lang w:val="nl-NL" w:eastAsia="nl-NL"/>
    </w:rPr>
  </w:style>
  <w:style w:type="paragraph" w:styleId="Index2">
    <w:name w:val="index 2"/>
    <w:basedOn w:val="Normal"/>
    <w:next w:val="Normal"/>
    <w:autoRedefine/>
    <w:rsid w:val="00734232"/>
    <w:pPr>
      <w:numPr>
        <w:ilvl w:val="1"/>
        <w:numId w:val="1"/>
      </w:numPr>
      <w:spacing w:line="300" w:lineRule="atLeast"/>
    </w:pPr>
    <w:rPr>
      <w:rFonts w:ascii="Times New Roman" w:hAnsi="Times New Roman"/>
      <w:szCs w:val="22"/>
      <w:lang w:eastAsia="nl-NL"/>
    </w:rPr>
  </w:style>
  <w:style w:type="table" w:styleId="TableGrid">
    <w:name w:val="Table Grid"/>
    <w:basedOn w:val="TableNormal"/>
    <w:rsid w:val="00AA27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275E"/>
    <w:pPr>
      <w:ind w:left="720"/>
      <w:contextualSpacing/>
    </w:pPr>
  </w:style>
  <w:style w:type="character" w:styleId="Hyperlink">
    <w:name w:val="Hyperlink"/>
    <w:basedOn w:val="DefaultParagraphFont"/>
    <w:rsid w:val="00E6101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EF247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F2472"/>
    <w:rPr>
      <w:rFonts w:ascii="Tahoma" w:hAnsi="Tahoma" w:cs="Tahoma"/>
      <w:sz w:val="16"/>
      <w:szCs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FA326D"/>
    <w:rPr>
      <w:rFonts w:ascii="Arial" w:hAnsi="Arial" w:cs="Arial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5A4EE3"/>
    <w:rPr>
      <w:rFonts w:ascii="Arial" w:hAnsi="Arial" w:cs="Arial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D078D9"/>
    <w:rPr>
      <w:rFonts w:ascii="Arial" w:hAnsi="Arial" w:cs="Arial"/>
      <w:b/>
      <w:bCs/>
      <w:sz w:val="26"/>
      <w:szCs w:val="26"/>
      <w:lang w:val="en-US" w:eastAsia="en-US"/>
    </w:rPr>
  </w:style>
  <w:style w:type="character" w:styleId="FollowedHyperlink">
    <w:name w:val="FollowedHyperlink"/>
    <w:basedOn w:val="DefaultParagraphFont"/>
    <w:rsid w:val="00537B6D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rsid w:val="00B12223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B12223"/>
    <w:rPr>
      <w:rFonts w:ascii="Arial" w:hAnsi="Arial"/>
      <w:sz w:val="22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B12223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2223"/>
    <w:rPr>
      <w:rFonts w:ascii="Arial" w:hAnsi="Arial"/>
      <w:sz w:val="22"/>
      <w:szCs w:val="24"/>
      <w:lang w:val="en-US" w:eastAsia="en-US"/>
    </w:rPr>
  </w:style>
  <w:style w:type="table" w:styleId="TableClassic3">
    <w:name w:val="Table Classic 3"/>
    <w:basedOn w:val="TableNormal"/>
    <w:rsid w:val="00A621C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rsid w:val="00A621C3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>
      <w:pPr>
        <w:spacing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2519"/>
    <w:rPr>
      <w:rFonts w:ascii="Arial" w:hAnsi="Arial"/>
      <w:sz w:val="22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F3EAC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F3EAC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F3EAC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2">
    <w:name w:val="toc 2"/>
    <w:basedOn w:val="Normal"/>
    <w:next w:val="Normal"/>
    <w:autoRedefine/>
    <w:semiHidden/>
    <w:rsid w:val="0013352F"/>
    <w:pPr>
      <w:tabs>
        <w:tab w:val="left" w:pos="900"/>
        <w:tab w:val="right" w:leader="dot" w:pos="10080"/>
      </w:tabs>
      <w:ind w:left="240"/>
    </w:pPr>
    <w:rPr>
      <w:rFonts w:ascii="Calibri" w:hAnsi="Calibri"/>
    </w:rPr>
  </w:style>
  <w:style w:type="paragraph" w:styleId="TOC1">
    <w:name w:val="toc 1"/>
    <w:basedOn w:val="Normal"/>
    <w:next w:val="Normal"/>
    <w:autoRedefine/>
    <w:semiHidden/>
    <w:rsid w:val="0013352F"/>
    <w:rPr>
      <w:rFonts w:ascii="Calibri" w:hAnsi="Calibri"/>
      <w:b/>
    </w:rPr>
  </w:style>
  <w:style w:type="paragraph" w:customStyle="1" w:styleId="Opmaakprofiel1">
    <w:name w:val="Opmaakprofiel1"/>
    <w:basedOn w:val="TOC1"/>
    <w:rsid w:val="00656C01"/>
    <w:pPr>
      <w:tabs>
        <w:tab w:val="right" w:leader="dot" w:pos="8630"/>
      </w:tabs>
      <w:spacing w:before="120" w:after="120" w:line="220" w:lineRule="atLeast"/>
    </w:pPr>
    <w:rPr>
      <w:rFonts w:ascii="Arial" w:hAnsi="Arial"/>
      <w:sz w:val="20"/>
      <w:szCs w:val="20"/>
      <w:lang w:val="nl-NL" w:eastAsia="nl-NL"/>
    </w:rPr>
  </w:style>
  <w:style w:type="paragraph" w:styleId="Index2">
    <w:name w:val="index 2"/>
    <w:basedOn w:val="Normal"/>
    <w:next w:val="Normal"/>
    <w:autoRedefine/>
    <w:rsid w:val="00734232"/>
    <w:pPr>
      <w:numPr>
        <w:ilvl w:val="1"/>
        <w:numId w:val="1"/>
      </w:numPr>
      <w:spacing w:line="300" w:lineRule="atLeast"/>
    </w:pPr>
    <w:rPr>
      <w:rFonts w:ascii="Times New Roman" w:hAnsi="Times New Roman"/>
      <w:szCs w:val="22"/>
      <w:lang w:eastAsia="nl-NL"/>
    </w:rPr>
  </w:style>
  <w:style w:type="table" w:styleId="TableGrid">
    <w:name w:val="Table Grid"/>
    <w:basedOn w:val="TableNormal"/>
    <w:rsid w:val="00AA27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275E"/>
    <w:pPr>
      <w:ind w:left="720"/>
      <w:contextualSpacing/>
    </w:pPr>
  </w:style>
  <w:style w:type="character" w:styleId="Hyperlink">
    <w:name w:val="Hyperlink"/>
    <w:basedOn w:val="DefaultParagraphFont"/>
    <w:rsid w:val="00E6101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EF247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F2472"/>
    <w:rPr>
      <w:rFonts w:ascii="Tahoma" w:hAnsi="Tahoma" w:cs="Tahoma"/>
      <w:sz w:val="16"/>
      <w:szCs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FA326D"/>
    <w:rPr>
      <w:rFonts w:ascii="Arial" w:hAnsi="Arial" w:cs="Arial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5A4EE3"/>
    <w:rPr>
      <w:rFonts w:ascii="Arial" w:hAnsi="Arial" w:cs="Arial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D078D9"/>
    <w:rPr>
      <w:rFonts w:ascii="Arial" w:hAnsi="Arial" w:cs="Arial"/>
      <w:b/>
      <w:bCs/>
      <w:sz w:val="26"/>
      <w:szCs w:val="26"/>
      <w:lang w:val="en-US" w:eastAsia="en-US"/>
    </w:rPr>
  </w:style>
  <w:style w:type="character" w:styleId="FollowedHyperlink">
    <w:name w:val="FollowedHyperlink"/>
    <w:basedOn w:val="DefaultParagraphFont"/>
    <w:rsid w:val="00537B6D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rsid w:val="00B12223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B12223"/>
    <w:rPr>
      <w:rFonts w:ascii="Arial" w:hAnsi="Arial"/>
      <w:sz w:val="22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B12223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2223"/>
    <w:rPr>
      <w:rFonts w:ascii="Arial" w:hAnsi="Arial"/>
      <w:sz w:val="22"/>
      <w:szCs w:val="24"/>
      <w:lang w:val="en-US" w:eastAsia="en-US"/>
    </w:rPr>
  </w:style>
  <w:style w:type="table" w:styleId="TableClassic3">
    <w:name w:val="Table Classic 3"/>
    <w:basedOn w:val="TableNormal"/>
    <w:rsid w:val="00A621C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rsid w:val="00A621C3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0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53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natomyTOOL.org" TargetMode="External"/><Relationship Id="rId13" Type="http://schemas.openxmlformats.org/officeDocument/2006/relationships/hyperlink" Target="http://anatomyTOOL.org" TargetMode="External"/><Relationship Id="rId18" Type="http://schemas.openxmlformats.org/officeDocument/2006/relationships/hyperlink" Target="https://creativecommons.org/licenses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anatomytool.org/content/manual-anatomytool-create-question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4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creativecommons.org/" TargetMode="External"/><Relationship Id="rId20" Type="http://schemas.openxmlformats.org/officeDocument/2006/relationships/hyperlink" Target="mailto:o.p.gobee@lumc.n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anatomyTOOL.org/do/quiz-generator" TargetMode="External"/><Relationship Id="rId23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hyperlink" Target="http://anatomyTOOL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natomytool.org/content/manual-anatomytool-create-question" TargetMode="External"/><Relationship Id="rId14" Type="http://schemas.openxmlformats.org/officeDocument/2006/relationships/hyperlink" Target="http://anatomyTOOL.org/about" TargetMode="External"/><Relationship Id="rId22" Type="http://schemas.openxmlformats.org/officeDocument/2006/relationships/hyperlink" Target="mailto:o.p.gobee@lumc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5036657B.dotm</Template>
  <TotalTime>861</TotalTime>
  <Pages>1</Pages>
  <Words>694</Words>
  <Characters>3978</Characters>
  <Application>Microsoft Office Word</Application>
  <DocSecurity>0</DocSecurity>
  <Lines>104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Oscar Paul Gobee</dc:creator>
  <cp:lastModifiedBy>Gobee, O.P. (ANA)</cp:lastModifiedBy>
  <cp:revision>38</cp:revision>
  <dcterms:created xsi:type="dcterms:W3CDTF">2015-03-25T13:00:00Z</dcterms:created>
  <dcterms:modified xsi:type="dcterms:W3CDTF">2017-06-23T12:02:00Z</dcterms:modified>
</cp:coreProperties>
</file>